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8E2B5" w14:textId="229862FC" w:rsidR="00D41C9A" w:rsidRDefault="004112B7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2F9CC70" wp14:editId="6B246B7A">
                <wp:simplePos x="0" y="0"/>
                <wp:positionH relativeFrom="page">
                  <wp:posOffset>4249420</wp:posOffset>
                </wp:positionH>
                <wp:positionV relativeFrom="page">
                  <wp:posOffset>8569960</wp:posOffset>
                </wp:positionV>
                <wp:extent cx="2651760" cy="789940"/>
                <wp:effectExtent l="0" t="0" r="15240" b="22860"/>
                <wp:wrapTight wrapText="bothSides">
                  <wp:wrapPolygon edited="0">
                    <wp:start x="0" y="0"/>
                    <wp:lineTo x="0" y="21531"/>
                    <wp:lineTo x="21517" y="21531"/>
                    <wp:lineTo x="21517" y="0"/>
                    <wp:lineTo x="0" y="0"/>
                  </wp:wrapPolygon>
                </wp:wrapTight>
                <wp:docPr id="26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60411C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="" "[Your E-Mail]"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cmg1022@sru.edu</w:t>
                            </w:r>
                            <w:r w:rsidRPr="00FC751D">
                              <w:fldChar w:fldCharType="end"/>
                            </w:r>
                          </w:p>
                          <w:p w14:paraId="14AEBCCC" w14:textId="09595E7B" w:rsidR="00E3549D" w:rsidRPr="00A0690D" w:rsidRDefault="00E3549D" w:rsidP="00E3549D">
                            <w:pPr>
                              <w:pStyle w:val="ContactDetails"/>
                            </w:pPr>
                            <w:r w:rsidRPr="00E3549D">
                              <w:rPr>
                                <w:color w:val="F5CDF5" w:themeColor="accent6" w:themeTint="33"/>
                              </w:rPr>
                              <w:t>T:</w:t>
                            </w:r>
                            <w:r>
                              <w:t xml:space="preserve"> </w:t>
                            </w:r>
                            <w:r w:rsidR="004112B7">
                              <w:t>(H) 724-444-0000</w:t>
                            </w:r>
                          </w:p>
                          <w:p w14:paraId="0E8D87B3" w14:textId="7921D5B7" w:rsidR="00E3549D" w:rsidRDefault="004112B7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216 Building A</w:t>
                            </w:r>
                          </w:p>
                          <w:p w14:paraId="3665C420" w14:textId="77FD77C5" w:rsidR="004112B7" w:rsidRDefault="004112B7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Slippery Rock</w:t>
                            </w:r>
                          </w:p>
                          <w:p w14:paraId="2210C25F" w14:textId="51E8C8C9" w:rsidR="004112B7" w:rsidRPr="005405F6" w:rsidRDefault="004112B7" w:rsidP="00E3549D">
                            <w:pPr>
                              <w:pStyle w:val="ContactDetails"/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16057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4" o:spid="_x0000_s1026" type="#_x0000_t202" style="position:absolute;margin-left:334.6pt;margin-top:674.8pt;width:208.8pt;height:62.2pt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" filled="f" stroked="f">
                <v:textbox inset="0,0,0,0">
                  <w:txbxContent>
                    <w:p w14:paraId="7160411C" w14:textId="77777777" w:rsidR="00E3549D" w:rsidRPr="00A0690D" w:rsidRDefault="00E3549D" w:rsidP="00E3549D">
                      <w:pPr>
                        <w:pStyle w:val="ContactDetails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="" "[Your E-Mail]"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cmg1022@sru.edu</w:t>
                      </w:r>
                      <w:r w:rsidRPr="00FC751D">
                        <w:fldChar w:fldCharType="end"/>
                      </w:r>
                    </w:p>
                    <w:p w14:paraId="14AEBCCC" w14:textId="09595E7B" w:rsidR="00E3549D" w:rsidRPr="00A0690D" w:rsidRDefault="00E3549D" w:rsidP="00E3549D">
                      <w:pPr>
                        <w:pStyle w:val="ContactDetails"/>
                      </w:pPr>
                      <w:r w:rsidRPr="00E3549D">
                        <w:rPr>
                          <w:color w:val="F5CDF5" w:themeColor="accent6" w:themeTint="33"/>
                        </w:rPr>
                        <w:t>T:</w:t>
                      </w:r>
                      <w:r>
                        <w:t xml:space="preserve"> </w:t>
                      </w:r>
                      <w:r w:rsidR="004112B7">
                        <w:t>(H) 724-444-0000</w:t>
                      </w:r>
                    </w:p>
                    <w:p w14:paraId="0E8D87B3" w14:textId="7921D5B7" w:rsidR="00E3549D" w:rsidRDefault="004112B7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216 Building A</w:t>
                      </w:r>
                    </w:p>
                    <w:p w14:paraId="3665C420" w14:textId="77FD77C5" w:rsidR="004112B7" w:rsidRDefault="004112B7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Slippery Rock</w:t>
                      </w:r>
                    </w:p>
                    <w:p w14:paraId="2210C25F" w14:textId="51E8C8C9" w:rsidR="004112B7" w:rsidRPr="005405F6" w:rsidRDefault="004112B7" w:rsidP="00E3549D">
                      <w:pPr>
                        <w:pStyle w:val="ContactDetails"/>
                      </w:pPr>
                      <w:r>
                        <w:rPr>
                          <w:color w:val="F5CDF5" w:themeColor="accent6" w:themeTint="33"/>
                        </w:rPr>
                        <w:t>16057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ADC508A" wp14:editId="7F968081">
                <wp:simplePos x="0" y="0"/>
                <wp:positionH relativeFrom="page">
                  <wp:posOffset>1049020</wp:posOffset>
                </wp:positionH>
                <wp:positionV relativeFrom="page">
                  <wp:posOffset>8569960</wp:posOffset>
                </wp:positionV>
                <wp:extent cx="2735580" cy="789940"/>
                <wp:effectExtent l="0" t="0" r="7620" b="22860"/>
                <wp:wrapTight wrapText="bothSides">
                  <wp:wrapPolygon edited="0">
                    <wp:start x="0" y="0"/>
                    <wp:lineTo x="0" y="21531"/>
                    <wp:lineTo x="21460" y="21531"/>
                    <wp:lineTo x="21460" y="0"/>
                    <wp:lineTo x="0" y="0"/>
                  </wp:wrapPolygon>
                </wp:wrapTight>
                <wp:docPr id="26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B0B81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="" "[Your E-Mail]"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cmg1022@sru.edu</w:t>
                            </w:r>
                            <w:r w:rsidRPr="00FC751D">
                              <w:fldChar w:fldCharType="end"/>
                            </w:r>
                          </w:p>
                          <w:p w14:paraId="58653EDD" w14:textId="5A648901" w:rsidR="00E3549D" w:rsidRPr="00A0690D" w:rsidRDefault="00E3549D" w:rsidP="00E3549D">
                            <w:pPr>
                              <w:pStyle w:val="ContactDetails"/>
                            </w:pPr>
                            <w:r w:rsidRPr="00E3549D">
                              <w:rPr>
                                <w:color w:val="F5CDF5" w:themeColor="accent6" w:themeTint="33"/>
                              </w:rPr>
                              <w:t>T:</w:t>
                            </w:r>
                            <w:r>
                              <w:t xml:space="preserve"> </w:t>
                            </w:r>
                            <w:r w:rsidR="004112B7">
                              <w:t>(H) 724-444-0000</w:t>
                            </w:r>
                          </w:p>
                          <w:p w14:paraId="3F297D73" w14:textId="38A640F5" w:rsidR="00E3549D" w:rsidRDefault="004112B7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216 Building A</w:t>
                            </w:r>
                          </w:p>
                          <w:p w14:paraId="273BB548" w14:textId="4BFE26AE" w:rsidR="004112B7" w:rsidRDefault="004112B7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Slippery Rock</w:t>
                            </w:r>
                          </w:p>
                          <w:p w14:paraId="5D16BA83" w14:textId="701EBB0C" w:rsidR="004112B7" w:rsidRPr="005405F6" w:rsidRDefault="004112B7" w:rsidP="00E3549D">
                            <w:pPr>
                              <w:pStyle w:val="ContactDetails"/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16057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2.6pt;margin-top:674.8pt;width:215.4pt;height:62.2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" filled="f" stroked="f">
                <v:textbox inset="0,0,0,0">
                  <w:txbxContent>
                    <w:p w14:paraId="522B0B81" w14:textId="77777777" w:rsidR="00E3549D" w:rsidRPr="00A0690D" w:rsidRDefault="00E3549D" w:rsidP="00E3549D">
                      <w:pPr>
                        <w:pStyle w:val="ContactDetails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="" "[Your E-Mail]"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cmg1022@sru.edu</w:t>
                      </w:r>
                      <w:r w:rsidRPr="00FC751D">
                        <w:fldChar w:fldCharType="end"/>
                      </w:r>
                    </w:p>
                    <w:p w14:paraId="58653EDD" w14:textId="5A648901" w:rsidR="00E3549D" w:rsidRPr="00A0690D" w:rsidRDefault="00E3549D" w:rsidP="00E3549D">
                      <w:pPr>
                        <w:pStyle w:val="ContactDetails"/>
                      </w:pPr>
                      <w:r w:rsidRPr="00E3549D">
                        <w:rPr>
                          <w:color w:val="F5CDF5" w:themeColor="accent6" w:themeTint="33"/>
                        </w:rPr>
                        <w:t>T:</w:t>
                      </w:r>
                      <w:r>
                        <w:t xml:space="preserve"> </w:t>
                      </w:r>
                      <w:r w:rsidR="004112B7">
                        <w:t>(H) 724-444-0000</w:t>
                      </w:r>
                    </w:p>
                    <w:p w14:paraId="3F297D73" w14:textId="38A640F5" w:rsidR="00E3549D" w:rsidRDefault="004112B7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216 Building A</w:t>
                      </w:r>
                    </w:p>
                    <w:p w14:paraId="273BB548" w14:textId="4BFE26AE" w:rsidR="004112B7" w:rsidRDefault="004112B7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Slippery Rock</w:t>
                      </w:r>
                    </w:p>
                    <w:p w14:paraId="5D16BA83" w14:textId="701EBB0C" w:rsidR="004112B7" w:rsidRPr="005405F6" w:rsidRDefault="004112B7" w:rsidP="00E3549D">
                      <w:pPr>
                        <w:pStyle w:val="ContactDetails"/>
                      </w:pPr>
                      <w:r>
                        <w:rPr>
                          <w:color w:val="F5CDF5" w:themeColor="accent6" w:themeTint="33"/>
                        </w:rPr>
                        <w:t>16057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CCA0579" wp14:editId="36069EC1">
                <wp:simplePos x="0" y="0"/>
                <wp:positionH relativeFrom="page">
                  <wp:posOffset>4249420</wp:posOffset>
                </wp:positionH>
                <wp:positionV relativeFrom="page">
                  <wp:posOffset>6736080</wp:posOffset>
                </wp:positionV>
                <wp:extent cx="2651760" cy="883920"/>
                <wp:effectExtent l="0" t="0" r="15240" b="5080"/>
                <wp:wrapTight wrapText="bothSides">
                  <wp:wrapPolygon edited="0">
                    <wp:start x="0" y="0"/>
                    <wp:lineTo x="0" y="21103"/>
                    <wp:lineTo x="21517" y="21103"/>
                    <wp:lineTo x="21517" y="0"/>
                    <wp:lineTo x="0" y="0"/>
                  </wp:wrapPolygon>
                </wp:wrapTight>
                <wp:docPr id="257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3F980E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="" "[Your E-Mail]"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cmg1022@sru.edu</w:t>
                            </w:r>
                            <w:r w:rsidRPr="00FC751D">
                              <w:fldChar w:fldCharType="end"/>
                            </w:r>
                          </w:p>
                          <w:p w14:paraId="62B93197" w14:textId="12C4AD32" w:rsidR="00E3549D" w:rsidRPr="00A0690D" w:rsidRDefault="00E3549D" w:rsidP="00E3549D">
                            <w:pPr>
                              <w:pStyle w:val="ContactDetails"/>
                            </w:pPr>
                            <w:r w:rsidRPr="00E3549D">
                              <w:rPr>
                                <w:color w:val="F5CDF5" w:themeColor="accent6" w:themeTint="33"/>
                              </w:rPr>
                              <w:t>T:</w:t>
                            </w:r>
                            <w:r>
                              <w:t xml:space="preserve"> </w:t>
                            </w:r>
                            <w:r w:rsidR="004112B7">
                              <w:t>(H) 724-444-0000</w:t>
                            </w:r>
                          </w:p>
                          <w:p w14:paraId="75B06C42" w14:textId="2FD95570" w:rsidR="00E3549D" w:rsidRDefault="004112B7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216 Building A</w:t>
                            </w:r>
                          </w:p>
                          <w:p w14:paraId="755A9A2B" w14:textId="4AD72968" w:rsidR="004112B7" w:rsidRDefault="004112B7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Slippery Rock</w:t>
                            </w:r>
                          </w:p>
                          <w:p w14:paraId="3FAF803B" w14:textId="3B5C49AE" w:rsidR="004112B7" w:rsidRPr="005405F6" w:rsidRDefault="004112B7" w:rsidP="00E3549D">
                            <w:pPr>
                              <w:pStyle w:val="ContactDetails"/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16057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4.6pt;margin-top:530.4pt;width:208.8pt;height:69.6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" filled="f" stroked="f">
                <v:textbox inset="0,0,0,0">
                  <w:txbxContent>
                    <w:p w14:paraId="403F980E" w14:textId="77777777" w:rsidR="00E3549D" w:rsidRPr="00A0690D" w:rsidRDefault="00E3549D" w:rsidP="00E3549D">
                      <w:pPr>
                        <w:pStyle w:val="ContactDetails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="" "[Your E-Mail]"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cmg1022@sru.edu</w:t>
                      </w:r>
                      <w:r w:rsidRPr="00FC751D">
                        <w:fldChar w:fldCharType="end"/>
                      </w:r>
                    </w:p>
                    <w:p w14:paraId="62B93197" w14:textId="12C4AD32" w:rsidR="00E3549D" w:rsidRPr="00A0690D" w:rsidRDefault="00E3549D" w:rsidP="00E3549D">
                      <w:pPr>
                        <w:pStyle w:val="ContactDetails"/>
                      </w:pPr>
                      <w:r w:rsidRPr="00E3549D">
                        <w:rPr>
                          <w:color w:val="F5CDF5" w:themeColor="accent6" w:themeTint="33"/>
                        </w:rPr>
                        <w:t>T:</w:t>
                      </w:r>
                      <w:r>
                        <w:t xml:space="preserve"> </w:t>
                      </w:r>
                      <w:r w:rsidR="004112B7">
                        <w:t>(H) 724-444-0000</w:t>
                      </w:r>
                    </w:p>
                    <w:p w14:paraId="75B06C42" w14:textId="2FD95570" w:rsidR="00E3549D" w:rsidRDefault="004112B7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216 Building A</w:t>
                      </w:r>
                    </w:p>
                    <w:p w14:paraId="755A9A2B" w14:textId="4AD72968" w:rsidR="004112B7" w:rsidRDefault="004112B7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Slippery Rock</w:t>
                      </w:r>
                    </w:p>
                    <w:p w14:paraId="3FAF803B" w14:textId="3B5C49AE" w:rsidR="004112B7" w:rsidRPr="005405F6" w:rsidRDefault="004112B7" w:rsidP="00E3549D">
                      <w:pPr>
                        <w:pStyle w:val="ContactDetails"/>
                      </w:pPr>
                      <w:r>
                        <w:rPr>
                          <w:color w:val="F5CDF5" w:themeColor="accent6" w:themeTint="33"/>
                        </w:rPr>
                        <w:t>16057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D3B069" wp14:editId="2966C6FB">
                <wp:simplePos x="0" y="0"/>
                <wp:positionH relativeFrom="page">
                  <wp:posOffset>1049020</wp:posOffset>
                </wp:positionH>
                <wp:positionV relativeFrom="page">
                  <wp:posOffset>6736080</wp:posOffset>
                </wp:positionV>
                <wp:extent cx="2651760" cy="756920"/>
                <wp:effectExtent l="0" t="0" r="15240" b="5080"/>
                <wp:wrapTight wrapText="bothSides">
                  <wp:wrapPolygon edited="0">
                    <wp:start x="0" y="0"/>
                    <wp:lineTo x="0" y="21020"/>
                    <wp:lineTo x="21517" y="21020"/>
                    <wp:lineTo x="21517" y="0"/>
                    <wp:lineTo x="0" y="0"/>
                  </wp:wrapPolygon>
                </wp:wrapTight>
                <wp:docPr id="6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94A2BE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="" "[Your E-Mail]"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cmg1022@sru.edu</w:t>
                            </w:r>
                            <w:r w:rsidRPr="00FC751D">
                              <w:fldChar w:fldCharType="end"/>
                            </w:r>
                          </w:p>
                          <w:p w14:paraId="6934254B" w14:textId="05F8CA68" w:rsidR="00E3549D" w:rsidRPr="00A0690D" w:rsidRDefault="00E3549D" w:rsidP="00E3549D">
                            <w:pPr>
                              <w:pStyle w:val="ContactDetails"/>
                            </w:pPr>
                            <w:r w:rsidRPr="00E3549D">
                              <w:rPr>
                                <w:color w:val="F5CDF5" w:themeColor="accent6" w:themeTint="33"/>
                              </w:rPr>
                              <w:t>T:</w:t>
                            </w:r>
                            <w:r>
                              <w:t xml:space="preserve"> </w:t>
                            </w:r>
                            <w:r w:rsidR="004112B7">
                              <w:t>(H)  724-444-0000</w:t>
                            </w:r>
                          </w:p>
                          <w:p w14:paraId="10879906" w14:textId="5F1927B7" w:rsidR="00E3549D" w:rsidRDefault="004112B7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216 Building A</w:t>
                            </w:r>
                          </w:p>
                          <w:p w14:paraId="35C1990C" w14:textId="4BE22358" w:rsidR="004112B7" w:rsidRDefault="004112B7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 xml:space="preserve">Slippery Rock </w:t>
                            </w:r>
                          </w:p>
                          <w:p w14:paraId="631586D2" w14:textId="3D72C6E1" w:rsidR="004112B7" w:rsidRPr="005405F6" w:rsidRDefault="004112B7" w:rsidP="00E3549D">
                            <w:pPr>
                              <w:pStyle w:val="ContactDetails"/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16057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2.6pt;margin-top:530.4pt;width:208.8pt;height:59.6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" filled="f" stroked="f">
                <v:textbox inset="0,0,0,0">
                  <w:txbxContent>
                    <w:p w14:paraId="2894A2BE" w14:textId="77777777" w:rsidR="00E3549D" w:rsidRPr="00A0690D" w:rsidRDefault="00E3549D" w:rsidP="00E3549D">
                      <w:pPr>
                        <w:pStyle w:val="ContactDetails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="" "[Your E-Mail]"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cmg1022@sru.edu</w:t>
                      </w:r>
                      <w:r w:rsidRPr="00FC751D">
                        <w:fldChar w:fldCharType="end"/>
                      </w:r>
                    </w:p>
                    <w:p w14:paraId="6934254B" w14:textId="05F8CA68" w:rsidR="00E3549D" w:rsidRPr="00A0690D" w:rsidRDefault="00E3549D" w:rsidP="00E3549D">
                      <w:pPr>
                        <w:pStyle w:val="ContactDetails"/>
                      </w:pPr>
                      <w:r w:rsidRPr="00E3549D">
                        <w:rPr>
                          <w:color w:val="F5CDF5" w:themeColor="accent6" w:themeTint="33"/>
                        </w:rPr>
                        <w:t>T:</w:t>
                      </w:r>
                      <w:r>
                        <w:t xml:space="preserve"> </w:t>
                      </w:r>
                      <w:r w:rsidR="004112B7">
                        <w:t>(H)  724-444-0000</w:t>
                      </w:r>
                    </w:p>
                    <w:p w14:paraId="10879906" w14:textId="5F1927B7" w:rsidR="00E3549D" w:rsidRDefault="004112B7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216 Building A</w:t>
                      </w:r>
                    </w:p>
                    <w:p w14:paraId="35C1990C" w14:textId="4BE22358" w:rsidR="004112B7" w:rsidRDefault="004112B7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 xml:space="preserve">Slippery Rock </w:t>
                      </w:r>
                    </w:p>
                    <w:p w14:paraId="631586D2" w14:textId="3D72C6E1" w:rsidR="004112B7" w:rsidRPr="005405F6" w:rsidRDefault="004112B7" w:rsidP="00E3549D">
                      <w:pPr>
                        <w:pStyle w:val="ContactDetails"/>
                      </w:pPr>
                      <w:r>
                        <w:rPr>
                          <w:color w:val="F5CDF5" w:themeColor="accent6" w:themeTint="33"/>
                        </w:rPr>
                        <w:t>16057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CEBD814" wp14:editId="4AD38ABF">
                <wp:simplePos x="0" y="0"/>
                <wp:positionH relativeFrom="page">
                  <wp:posOffset>4351020</wp:posOffset>
                </wp:positionH>
                <wp:positionV relativeFrom="page">
                  <wp:posOffset>4907280</wp:posOffset>
                </wp:positionV>
                <wp:extent cx="2651760" cy="850900"/>
                <wp:effectExtent l="0" t="0" r="15240" b="12700"/>
                <wp:wrapTight wrapText="bothSides">
                  <wp:wrapPolygon edited="0">
                    <wp:start x="0" y="0"/>
                    <wp:lineTo x="0" y="21278"/>
                    <wp:lineTo x="21517" y="21278"/>
                    <wp:lineTo x="21517" y="0"/>
                    <wp:lineTo x="0" y="0"/>
                  </wp:wrapPolygon>
                </wp:wrapTight>
                <wp:docPr id="5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60D54D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="" "[Your E-Mail]"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cmg1022@sru.edu</w:t>
                            </w:r>
                            <w:r w:rsidRPr="00FC751D">
                              <w:fldChar w:fldCharType="end"/>
                            </w:r>
                          </w:p>
                          <w:p w14:paraId="5CE3C9D5" w14:textId="690B7693" w:rsidR="00E3549D" w:rsidRPr="00A0690D" w:rsidRDefault="00E3549D" w:rsidP="00E3549D">
                            <w:pPr>
                              <w:pStyle w:val="ContactDetails"/>
                            </w:pPr>
                            <w:r w:rsidRPr="00E3549D">
                              <w:rPr>
                                <w:color w:val="F5CDF5" w:themeColor="accent6" w:themeTint="33"/>
                              </w:rPr>
                              <w:t>T:</w:t>
                            </w:r>
                            <w:r>
                              <w:t xml:space="preserve"> </w:t>
                            </w:r>
                            <w:r w:rsidR="004112B7">
                              <w:t>(H) 724-444-0000</w:t>
                            </w:r>
                          </w:p>
                          <w:p w14:paraId="29C2C892" w14:textId="0EF06192" w:rsidR="00E3549D" w:rsidRDefault="004112B7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216 Building A</w:t>
                            </w:r>
                          </w:p>
                          <w:p w14:paraId="2F4BEDD9" w14:textId="2B2C792D" w:rsidR="004112B7" w:rsidRDefault="004112B7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Slippery Rock</w:t>
                            </w:r>
                          </w:p>
                          <w:p w14:paraId="36DBD94F" w14:textId="45D10E95" w:rsidR="004112B7" w:rsidRPr="005405F6" w:rsidRDefault="004112B7" w:rsidP="00E3549D">
                            <w:pPr>
                              <w:pStyle w:val="ContactDetails"/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16057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2.6pt;margin-top:386.4pt;width:208.8pt;height:67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" filled="f" stroked="f">
                <v:textbox inset="0,0,0,0">
                  <w:txbxContent>
                    <w:p w14:paraId="4B60D54D" w14:textId="77777777" w:rsidR="00E3549D" w:rsidRPr="00A0690D" w:rsidRDefault="00E3549D" w:rsidP="00E3549D">
                      <w:pPr>
                        <w:pStyle w:val="ContactDetails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="" "[Your E-Mail]"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cmg1022@sru.edu</w:t>
                      </w:r>
                      <w:r w:rsidRPr="00FC751D">
                        <w:fldChar w:fldCharType="end"/>
                      </w:r>
                    </w:p>
                    <w:p w14:paraId="5CE3C9D5" w14:textId="690B7693" w:rsidR="00E3549D" w:rsidRPr="00A0690D" w:rsidRDefault="00E3549D" w:rsidP="00E3549D">
                      <w:pPr>
                        <w:pStyle w:val="ContactDetails"/>
                      </w:pPr>
                      <w:r w:rsidRPr="00E3549D">
                        <w:rPr>
                          <w:color w:val="F5CDF5" w:themeColor="accent6" w:themeTint="33"/>
                        </w:rPr>
                        <w:t>T:</w:t>
                      </w:r>
                      <w:r>
                        <w:t xml:space="preserve"> </w:t>
                      </w:r>
                      <w:r w:rsidR="004112B7">
                        <w:t>(H) 724-444-0000</w:t>
                      </w:r>
                    </w:p>
                    <w:p w14:paraId="29C2C892" w14:textId="0EF06192" w:rsidR="00E3549D" w:rsidRDefault="004112B7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216 Building A</w:t>
                      </w:r>
                    </w:p>
                    <w:p w14:paraId="2F4BEDD9" w14:textId="2B2C792D" w:rsidR="004112B7" w:rsidRDefault="004112B7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Slippery Rock</w:t>
                      </w:r>
                    </w:p>
                    <w:p w14:paraId="36DBD94F" w14:textId="45D10E95" w:rsidR="004112B7" w:rsidRPr="005405F6" w:rsidRDefault="004112B7" w:rsidP="00E3549D">
                      <w:pPr>
                        <w:pStyle w:val="ContactDetails"/>
                      </w:pPr>
                      <w:r>
                        <w:rPr>
                          <w:color w:val="F5CDF5" w:themeColor="accent6" w:themeTint="33"/>
                        </w:rPr>
                        <w:t>16057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1E41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D53AE91" wp14:editId="32C344E5">
                <wp:simplePos x="0" y="0"/>
                <wp:positionH relativeFrom="page">
                  <wp:posOffset>1049020</wp:posOffset>
                </wp:positionH>
                <wp:positionV relativeFrom="page">
                  <wp:posOffset>4907280</wp:posOffset>
                </wp:positionV>
                <wp:extent cx="2651760" cy="871220"/>
                <wp:effectExtent l="0" t="0" r="15240" b="17780"/>
                <wp:wrapTight wrapText="bothSides">
                  <wp:wrapPolygon edited="0">
                    <wp:start x="0" y="0"/>
                    <wp:lineTo x="0" y="21411"/>
                    <wp:lineTo x="21517" y="21411"/>
                    <wp:lineTo x="21517" y="0"/>
                    <wp:lineTo x="0" y="0"/>
                  </wp:wrapPolygon>
                </wp:wrapTight>
                <wp:docPr id="56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029818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="" "[Your E-Mail]"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cmg1022@sru.edu</w:t>
                            </w:r>
                            <w:r w:rsidRPr="00FC751D">
                              <w:fldChar w:fldCharType="end"/>
                            </w:r>
                          </w:p>
                          <w:p w14:paraId="0A91D01A" w14:textId="353A5FF0" w:rsidR="00E3549D" w:rsidRPr="00A0690D" w:rsidRDefault="00E3549D" w:rsidP="00E3549D">
                            <w:pPr>
                              <w:pStyle w:val="ContactDetails"/>
                            </w:pPr>
                            <w:r w:rsidRPr="00E3549D">
                              <w:rPr>
                                <w:color w:val="F5CDF5" w:themeColor="accent6" w:themeTint="33"/>
                              </w:rPr>
                              <w:t>T:</w:t>
                            </w:r>
                            <w:r>
                              <w:t xml:space="preserve"> </w:t>
                            </w:r>
                            <w:r w:rsidR="00061E41">
                              <w:t>(H) 724-444-0000</w:t>
                            </w:r>
                          </w:p>
                          <w:p w14:paraId="16E920D5" w14:textId="497A85AB" w:rsidR="00E3549D" w:rsidRDefault="00061E41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216 Building A</w:t>
                            </w:r>
                          </w:p>
                          <w:p w14:paraId="42F4EED0" w14:textId="0CA226C5" w:rsidR="00061E41" w:rsidRDefault="00061E41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Slippery Rock</w:t>
                            </w:r>
                          </w:p>
                          <w:p w14:paraId="7C66BE5E" w14:textId="43B6088A" w:rsidR="00061E41" w:rsidRPr="005405F6" w:rsidRDefault="00061E41" w:rsidP="00E3549D">
                            <w:pPr>
                              <w:pStyle w:val="ContactDetails"/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16057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2.6pt;margin-top:386.4pt;width:208.8pt;height:68.6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" filled="f" stroked="f">
                <v:textbox inset="0,0,0,0">
                  <w:txbxContent>
                    <w:p w14:paraId="7C029818" w14:textId="77777777" w:rsidR="00E3549D" w:rsidRPr="00A0690D" w:rsidRDefault="00E3549D" w:rsidP="00E3549D">
                      <w:pPr>
                        <w:pStyle w:val="ContactDetails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="" "[Your E-Mail]"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cmg1022@sru.edu</w:t>
                      </w:r>
                      <w:r w:rsidRPr="00FC751D">
                        <w:fldChar w:fldCharType="end"/>
                      </w:r>
                    </w:p>
                    <w:p w14:paraId="0A91D01A" w14:textId="353A5FF0" w:rsidR="00E3549D" w:rsidRPr="00A0690D" w:rsidRDefault="00E3549D" w:rsidP="00E3549D">
                      <w:pPr>
                        <w:pStyle w:val="ContactDetails"/>
                      </w:pPr>
                      <w:r w:rsidRPr="00E3549D">
                        <w:rPr>
                          <w:color w:val="F5CDF5" w:themeColor="accent6" w:themeTint="33"/>
                        </w:rPr>
                        <w:t>T:</w:t>
                      </w:r>
                      <w:r>
                        <w:t xml:space="preserve"> </w:t>
                      </w:r>
                      <w:r w:rsidR="00061E41">
                        <w:t>(H) 724-444-0000</w:t>
                      </w:r>
                    </w:p>
                    <w:p w14:paraId="16E920D5" w14:textId="497A85AB" w:rsidR="00E3549D" w:rsidRDefault="00061E41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216 Building A</w:t>
                      </w:r>
                    </w:p>
                    <w:p w14:paraId="42F4EED0" w14:textId="0CA226C5" w:rsidR="00061E41" w:rsidRDefault="00061E41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Slippery Rock</w:t>
                      </w:r>
                    </w:p>
                    <w:p w14:paraId="7C66BE5E" w14:textId="43B6088A" w:rsidR="00061E41" w:rsidRPr="005405F6" w:rsidRDefault="00061E41" w:rsidP="00E3549D">
                      <w:pPr>
                        <w:pStyle w:val="ContactDetails"/>
                      </w:pPr>
                      <w:r>
                        <w:rPr>
                          <w:color w:val="F5CDF5" w:themeColor="accent6" w:themeTint="33"/>
                        </w:rPr>
                        <w:t>16057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1E4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58BD0F0" wp14:editId="1F533072">
                <wp:simplePos x="0" y="0"/>
                <wp:positionH relativeFrom="page">
                  <wp:posOffset>4249420</wp:posOffset>
                </wp:positionH>
                <wp:positionV relativeFrom="page">
                  <wp:posOffset>3078480</wp:posOffset>
                </wp:positionV>
                <wp:extent cx="2651760" cy="909320"/>
                <wp:effectExtent l="0" t="0" r="15240" b="5080"/>
                <wp:wrapTight wrapText="bothSides">
                  <wp:wrapPolygon edited="0">
                    <wp:start x="0" y="0"/>
                    <wp:lineTo x="0" y="21117"/>
                    <wp:lineTo x="21517" y="21117"/>
                    <wp:lineTo x="21517" y="0"/>
                    <wp:lineTo x="0" y="0"/>
                  </wp:wrapPolygon>
                </wp:wrapTight>
                <wp:docPr id="5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B2B69D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="" "[Your E-Mail]"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cmg1022@sru.edu</w:t>
                            </w:r>
                            <w:r w:rsidRPr="00FC751D">
                              <w:fldChar w:fldCharType="end"/>
                            </w:r>
                          </w:p>
                          <w:p w14:paraId="46146925" w14:textId="51C41D9B" w:rsidR="00E3549D" w:rsidRPr="00A0690D" w:rsidRDefault="00E3549D" w:rsidP="00E3549D">
                            <w:pPr>
                              <w:pStyle w:val="ContactDetails"/>
                            </w:pPr>
                            <w:r w:rsidRPr="00E3549D">
                              <w:rPr>
                                <w:color w:val="F5CDF5" w:themeColor="accent6" w:themeTint="33"/>
                              </w:rPr>
                              <w:t>T:</w:t>
                            </w:r>
                            <w:r>
                              <w:t xml:space="preserve"> </w:t>
                            </w:r>
                            <w:r w:rsidR="00061E41">
                              <w:t>(H) 724-444-0000</w:t>
                            </w:r>
                          </w:p>
                          <w:p w14:paraId="18128E8E" w14:textId="64E98E68" w:rsidR="00E3549D" w:rsidRDefault="00061E41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216 Building A</w:t>
                            </w:r>
                          </w:p>
                          <w:p w14:paraId="5621ACA8" w14:textId="4C87A420" w:rsidR="00061E41" w:rsidRDefault="00061E41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Slippery Rock</w:t>
                            </w:r>
                          </w:p>
                          <w:p w14:paraId="6F0922C4" w14:textId="0AB04143" w:rsidR="00061E41" w:rsidRPr="005405F6" w:rsidRDefault="00061E41" w:rsidP="00E3549D">
                            <w:pPr>
                              <w:pStyle w:val="ContactDetails"/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16057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4.6pt;margin-top:242.4pt;width:208.8pt;height:71.6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" filled="f" stroked="f">
                <v:textbox inset="0,0,0,0">
                  <w:txbxContent>
                    <w:p w14:paraId="3FB2B69D" w14:textId="77777777" w:rsidR="00E3549D" w:rsidRPr="00A0690D" w:rsidRDefault="00E3549D" w:rsidP="00E3549D">
                      <w:pPr>
                        <w:pStyle w:val="ContactDetails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="" "[Your E-Mail]"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cmg1022@sru.edu</w:t>
                      </w:r>
                      <w:r w:rsidRPr="00FC751D">
                        <w:fldChar w:fldCharType="end"/>
                      </w:r>
                    </w:p>
                    <w:p w14:paraId="46146925" w14:textId="51C41D9B" w:rsidR="00E3549D" w:rsidRPr="00A0690D" w:rsidRDefault="00E3549D" w:rsidP="00E3549D">
                      <w:pPr>
                        <w:pStyle w:val="ContactDetails"/>
                      </w:pPr>
                      <w:r w:rsidRPr="00E3549D">
                        <w:rPr>
                          <w:color w:val="F5CDF5" w:themeColor="accent6" w:themeTint="33"/>
                        </w:rPr>
                        <w:t>T:</w:t>
                      </w:r>
                      <w:r>
                        <w:t xml:space="preserve"> </w:t>
                      </w:r>
                      <w:r w:rsidR="00061E41">
                        <w:t>(H) 724-444-0000</w:t>
                      </w:r>
                    </w:p>
                    <w:p w14:paraId="18128E8E" w14:textId="64E98E68" w:rsidR="00E3549D" w:rsidRDefault="00061E41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216 Building A</w:t>
                      </w:r>
                    </w:p>
                    <w:p w14:paraId="5621ACA8" w14:textId="4C87A420" w:rsidR="00061E41" w:rsidRDefault="00061E41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Slippery Rock</w:t>
                      </w:r>
                    </w:p>
                    <w:p w14:paraId="6F0922C4" w14:textId="0AB04143" w:rsidR="00061E41" w:rsidRPr="005405F6" w:rsidRDefault="00061E41" w:rsidP="00E3549D">
                      <w:pPr>
                        <w:pStyle w:val="ContactDetails"/>
                      </w:pPr>
                      <w:r>
                        <w:rPr>
                          <w:color w:val="F5CDF5" w:themeColor="accent6" w:themeTint="33"/>
                        </w:rPr>
                        <w:t>16057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E174F">
        <w:rPr>
          <w:noProof/>
        </w:rPr>
        <mc:AlternateContent>
          <mc:Choice Requires="wps">
            <w:drawing>
              <wp:anchor distT="0" distB="0" distL="114300" distR="114300" simplePos="0" relativeHeight="251680798" behindDoc="0" locked="0" layoutInCell="1" allowOverlap="1" wp14:anchorId="1BB92E01" wp14:editId="350ADE8A">
                <wp:simplePos x="0" y="0"/>
                <wp:positionH relativeFrom="page">
                  <wp:posOffset>3888740</wp:posOffset>
                </wp:positionH>
                <wp:positionV relativeFrom="page">
                  <wp:posOffset>871220</wp:posOffset>
                </wp:positionV>
                <wp:extent cx="1536700" cy="1535430"/>
                <wp:effectExtent l="0" t="0" r="0" b="0"/>
                <wp:wrapThrough wrapText="bothSides">
                  <wp:wrapPolygon edited="0">
                    <wp:start x="357" y="0"/>
                    <wp:lineTo x="357" y="21082"/>
                    <wp:lineTo x="20707" y="21082"/>
                    <wp:lineTo x="20707" y="0"/>
                    <wp:lineTo x="357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50A2F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Graduation Date: May 2018</w:t>
                            </w:r>
                          </w:p>
                          <w:p w14:paraId="42547CF3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Major: Communication</w:t>
                            </w:r>
                          </w:p>
                          <w:p w14:paraId="3E4A41E1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Minor: Sport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306.2pt;margin-top:68.6pt;width:121pt;height:120.9pt;z-index:2516807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" mv:complextextbox="1" filled="f" stroked="f">
                <v:textbox>
                  <w:txbxContent>
                    <w:p w14:paraId="3EB50A2F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Graduation Date: May 2018</w:t>
                      </w:r>
                    </w:p>
                    <w:p w14:paraId="42547CF3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Major: Communication</w:t>
                      </w:r>
                    </w:p>
                    <w:p w14:paraId="3E4A41E1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Minor: Sport Management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F533C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ADF77F" wp14:editId="1DFC9064">
                <wp:simplePos x="0" y="0"/>
                <wp:positionH relativeFrom="page">
                  <wp:posOffset>4249420</wp:posOffset>
                </wp:positionH>
                <wp:positionV relativeFrom="page">
                  <wp:posOffset>1224280</wp:posOffset>
                </wp:positionV>
                <wp:extent cx="2651760" cy="883920"/>
                <wp:effectExtent l="0" t="0" r="15240" b="5080"/>
                <wp:wrapTight wrapText="bothSides">
                  <wp:wrapPolygon edited="0">
                    <wp:start x="0" y="0"/>
                    <wp:lineTo x="0" y="21103"/>
                    <wp:lineTo x="21517" y="21103"/>
                    <wp:lineTo x="21517" y="0"/>
                    <wp:lineTo x="0" y="0"/>
                  </wp:wrapPolygon>
                </wp:wrapTight>
                <wp:docPr id="47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B5411A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="" "[Your E-Mail]"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cmg1022@sru.edu</w:t>
                            </w:r>
                            <w:r w:rsidRPr="00FC751D">
                              <w:fldChar w:fldCharType="end"/>
                            </w:r>
                          </w:p>
                          <w:p w14:paraId="148F4D74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E3549D">
                              <w:rPr>
                                <w:color w:val="F5CDF5" w:themeColor="accent6" w:themeTint="33"/>
                              </w:rPr>
                              <w:t>T:</w:t>
                            </w:r>
                            <w:r w:rsidR="003F533C">
                              <w:rPr>
                                <w:color w:val="F5CDF5" w:themeColor="accent6" w:themeTint="33"/>
                              </w:rPr>
                              <w:t xml:space="preserve"> (H)</w:t>
                            </w:r>
                            <w:r>
                              <w:t xml:space="preserve"> </w:t>
                            </w:r>
                            <w:r w:rsidR="0030382E">
                              <w:t>724-444-0000</w:t>
                            </w:r>
                          </w:p>
                          <w:p w14:paraId="589B07CC" w14:textId="77777777" w:rsidR="00E3549D" w:rsidRDefault="003F533C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216 Building A</w:t>
                            </w:r>
                          </w:p>
                          <w:p w14:paraId="4E8700D7" w14:textId="77777777" w:rsidR="003F533C" w:rsidRDefault="003F533C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Slippery Rock</w:t>
                            </w:r>
                          </w:p>
                          <w:p w14:paraId="2C3808E1" w14:textId="77777777" w:rsidR="003F533C" w:rsidRPr="005405F6" w:rsidRDefault="003F533C" w:rsidP="00E3549D">
                            <w:pPr>
                              <w:pStyle w:val="ContactDetails"/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16057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34.6pt;margin-top:96.4pt;width:208.8pt;height:69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" filled="f" stroked="f">
                <v:textbox inset="0,0,0,0">
                  <w:txbxContent>
                    <w:p w14:paraId="10B5411A" w14:textId="77777777" w:rsidR="00E3549D" w:rsidRPr="00A0690D" w:rsidRDefault="00E3549D" w:rsidP="00E3549D">
                      <w:pPr>
                        <w:pStyle w:val="ContactDetails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="" "[Your E-Mail]"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cmg1022@sru.edu</w:t>
                      </w:r>
                      <w:r w:rsidRPr="00FC751D">
                        <w:fldChar w:fldCharType="end"/>
                      </w:r>
                    </w:p>
                    <w:p w14:paraId="148F4D74" w14:textId="77777777" w:rsidR="00E3549D" w:rsidRPr="00A0690D" w:rsidRDefault="00E3549D" w:rsidP="00E3549D">
                      <w:pPr>
                        <w:pStyle w:val="ContactDetails"/>
                      </w:pPr>
                      <w:r w:rsidRPr="00E3549D">
                        <w:rPr>
                          <w:color w:val="F5CDF5" w:themeColor="accent6" w:themeTint="33"/>
                        </w:rPr>
                        <w:t>T:</w:t>
                      </w:r>
                      <w:r w:rsidR="003F533C">
                        <w:rPr>
                          <w:color w:val="F5CDF5" w:themeColor="accent6" w:themeTint="33"/>
                        </w:rPr>
                        <w:t xml:space="preserve"> (H)</w:t>
                      </w:r>
                      <w:r>
                        <w:t xml:space="preserve"> </w:t>
                      </w:r>
                      <w:r w:rsidR="0030382E">
                        <w:t>724-444-0000</w:t>
                      </w:r>
                    </w:p>
                    <w:p w14:paraId="589B07CC" w14:textId="77777777" w:rsidR="00E3549D" w:rsidRDefault="003F533C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216 Building A</w:t>
                      </w:r>
                    </w:p>
                    <w:p w14:paraId="4E8700D7" w14:textId="77777777" w:rsidR="003F533C" w:rsidRDefault="003F533C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Slippery Rock</w:t>
                      </w:r>
                    </w:p>
                    <w:p w14:paraId="2C3808E1" w14:textId="77777777" w:rsidR="003F533C" w:rsidRPr="005405F6" w:rsidRDefault="003F533C" w:rsidP="00E3549D">
                      <w:pPr>
                        <w:pStyle w:val="ContactDetails"/>
                      </w:pPr>
                      <w:r>
                        <w:rPr>
                          <w:color w:val="F5CDF5" w:themeColor="accent6" w:themeTint="33"/>
                        </w:rPr>
                        <w:t>16057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F533C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D3C0A37" wp14:editId="0360E189">
                <wp:simplePos x="0" y="0"/>
                <wp:positionH relativeFrom="page">
                  <wp:posOffset>1049020</wp:posOffset>
                </wp:positionH>
                <wp:positionV relativeFrom="page">
                  <wp:posOffset>1224280</wp:posOffset>
                </wp:positionV>
                <wp:extent cx="2651760" cy="807720"/>
                <wp:effectExtent l="0" t="0" r="15240" b="5080"/>
                <wp:wrapTight wrapText="bothSides">
                  <wp:wrapPolygon edited="0">
                    <wp:start x="0" y="0"/>
                    <wp:lineTo x="0" y="21057"/>
                    <wp:lineTo x="21517" y="21057"/>
                    <wp:lineTo x="21517" y="0"/>
                    <wp:lineTo x="0" y="0"/>
                  </wp:wrapPolygon>
                </wp:wrapTight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90259A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="" "[Your E-Mail]"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cmg1022@sru.edu</w:t>
                            </w:r>
                            <w:r w:rsidRPr="00FC751D">
                              <w:fldChar w:fldCharType="end"/>
                            </w:r>
                          </w:p>
                          <w:p w14:paraId="3EFF4D2D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E3549D">
                              <w:rPr>
                                <w:color w:val="F5CDF5" w:themeColor="accent6" w:themeTint="33"/>
                              </w:rPr>
                              <w:t>T:</w:t>
                            </w:r>
                            <w:r w:rsidR="0030382E">
                              <w:t xml:space="preserve"> </w:t>
                            </w:r>
                            <w:r w:rsidR="003F533C">
                              <w:t xml:space="preserve">(H) </w:t>
                            </w:r>
                            <w:r w:rsidR="0030382E">
                              <w:t>724-444-0000</w:t>
                            </w:r>
                          </w:p>
                          <w:p w14:paraId="63409515" w14:textId="77777777" w:rsidR="00E3549D" w:rsidRDefault="003F533C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216 Building A</w:t>
                            </w:r>
                          </w:p>
                          <w:p w14:paraId="3FA42962" w14:textId="77777777" w:rsidR="003F533C" w:rsidRDefault="003F533C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Slippery Rock</w:t>
                            </w:r>
                          </w:p>
                          <w:p w14:paraId="17D47DE1" w14:textId="77777777" w:rsidR="003F533C" w:rsidRPr="005405F6" w:rsidRDefault="003F533C" w:rsidP="00E3549D">
                            <w:pPr>
                              <w:pStyle w:val="ContactDetails"/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16057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2.6pt;margin-top:96.4pt;width:208.8pt;height:63.6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" filled="f" stroked="f">
                <v:textbox inset="0,0,0,0">
                  <w:txbxContent>
                    <w:p w14:paraId="1290259A" w14:textId="77777777" w:rsidR="00E3549D" w:rsidRPr="00A0690D" w:rsidRDefault="00E3549D" w:rsidP="00E3549D">
                      <w:pPr>
                        <w:pStyle w:val="ContactDetails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="" "[Your E-Mail]"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cmg1022@sru.edu</w:t>
                      </w:r>
                      <w:r w:rsidRPr="00FC751D">
                        <w:fldChar w:fldCharType="end"/>
                      </w:r>
                    </w:p>
                    <w:p w14:paraId="3EFF4D2D" w14:textId="77777777" w:rsidR="00E3549D" w:rsidRPr="00A0690D" w:rsidRDefault="00E3549D" w:rsidP="00E3549D">
                      <w:pPr>
                        <w:pStyle w:val="ContactDetails"/>
                      </w:pPr>
                      <w:r w:rsidRPr="00E3549D">
                        <w:rPr>
                          <w:color w:val="F5CDF5" w:themeColor="accent6" w:themeTint="33"/>
                        </w:rPr>
                        <w:t>T:</w:t>
                      </w:r>
                      <w:r w:rsidR="0030382E">
                        <w:t xml:space="preserve"> </w:t>
                      </w:r>
                      <w:r w:rsidR="003F533C">
                        <w:t xml:space="preserve">(H) </w:t>
                      </w:r>
                      <w:r w:rsidR="0030382E">
                        <w:t>724-444-0000</w:t>
                      </w:r>
                    </w:p>
                    <w:p w14:paraId="63409515" w14:textId="77777777" w:rsidR="00E3549D" w:rsidRDefault="003F533C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216 Building A</w:t>
                      </w:r>
                    </w:p>
                    <w:p w14:paraId="3FA42962" w14:textId="77777777" w:rsidR="003F533C" w:rsidRDefault="003F533C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Slippery Rock</w:t>
                      </w:r>
                    </w:p>
                    <w:p w14:paraId="17D47DE1" w14:textId="77777777" w:rsidR="003F533C" w:rsidRPr="005405F6" w:rsidRDefault="003F533C" w:rsidP="00E3549D">
                      <w:pPr>
                        <w:pStyle w:val="ContactDetails"/>
                      </w:pPr>
                      <w:r>
                        <w:rPr>
                          <w:color w:val="F5CDF5" w:themeColor="accent6" w:themeTint="33"/>
                        </w:rPr>
                        <w:t>16057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F533C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6B8FA7E" wp14:editId="716E96AD">
                <wp:simplePos x="0" y="0"/>
                <wp:positionH relativeFrom="page">
                  <wp:posOffset>1049020</wp:posOffset>
                </wp:positionH>
                <wp:positionV relativeFrom="page">
                  <wp:posOffset>3078480</wp:posOffset>
                </wp:positionV>
                <wp:extent cx="2651760" cy="795020"/>
                <wp:effectExtent l="0" t="0" r="15240" b="17780"/>
                <wp:wrapTight wrapText="bothSides">
                  <wp:wrapPolygon edited="0">
                    <wp:start x="0" y="0"/>
                    <wp:lineTo x="0" y="21393"/>
                    <wp:lineTo x="21517" y="21393"/>
                    <wp:lineTo x="21517" y="0"/>
                    <wp:lineTo x="0" y="0"/>
                  </wp:wrapPolygon>
                </wp:wrapTight>
                <wp:docPr id="50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bookmarkStart w:id="0" w:name="_GoBack"/>
                          <w:p w14:paraId="3503D215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="" "[Your E-Mail]"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USERPROPERTY EmailAddress1 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cmg1022@sru.edu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cmg1022@sru.edu</w:t>
                            </w:r>
                            <w:r w:rsidRPr="00FC751D">
                              <w:fldChar w:fldCharType="end"/>
                            </w:r>
                          </w:p>
                          <w:p w14:paraId="6E9F3DED" w14:textId="77777777" w:rsidR="00E3549D" w:rsidRPr="00A0690D" w:rsidRDefault="00E3549D" w:rsidP="00E3549D">
                            <w:pPr>
                              <w:pStyle w:val="ContactDetails"/>
                            </w:pPr>
                            <w:r w:rsidRPr="00E3549D">
                              <w:rPr>
                                <w:color w:val="F5CDF5" w:themeColor="accent6" w:themeTint="33"/>
                              </w:rPr>
                              <w:t>T:</w:t>
                            </w:r>
                            <w:r w:rsidR="003F533C">
                              <w:rPr>
                                <w:color w:val="F5CDF5" w:themeColor="accent6" w:themeTint="33"/>
                              </w:rPr>
                              <w:t xml:space="preserve"> (H)</w:t>
                            </w:r>
                            <w:r>
                              <w:t xml:space="preserve"> </w:t>
                            </w:r>
                            <w:r w:rsidR="003F533C">
                              <w:t>724-444-0000</w:t>
                            </w:r>
                          </w:p>
                          <w:p w14:paraId="6E17A62E" w14:textId="77777777" w:rsidR="00E3549D" w:rsidRDefault="003F533C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216 Builidng A</w:t>
                            </w:r>
                          </w:p>
                          <w:p w14:paraId="1C4F20EF" w14:textId="77777777" w:rsidR="003F533C" w:rsidRDefault="003F533C" w:rsidP="00E3549D">
                            <w:pPr>
                              <w:pStyle w:val="ContactDetails"/>
                              <w:rPr>
                                <w:color w:val="F5CDF5" w:themeColor="accent6" w:themeTint="33"/>
                              </w:rPr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 xml:space="preserve">Slippery Rock </w:t>
                            </w:r>
                          </w:p>
                          <w:p w14:paraId="22AF2BCB" w14:textId="77777777" w:rsidR="003F533C" w:rsidRPr="005405F6" w:rsidRDefault="003F533C" w:rsidP="00E3549D">
                            <w:pPr>
                              <w:pStyle w:val="ContactDetails"/>
                            </w:pPr>
                            <w:r>
                              <w:rPr>
                                <w:color w:val="F5CDF5" w:themeColor="accent6" w:themeTint="33"/>
                              </w:rPr>
                              <w:t>16057</w:t>
                            </w:r>
                          </w:p>
                          <w:bookmarkEnd w:id="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82.6pt;margin-top:242.4pt;width:208.8pt;height:62.6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" filled="f" stroked="f">
                <v:textbox inset="0,0,0,0">
                  <w:txbxContent>
                    <w:bookmarkStart w:id="1" w:name="_GoBack"/>
                    <w:p w14:paraId="3503D215" w14:textId="77777777" w:rsidR="00E3549D" w:rsidRPr="00A0690D" w:rsidRDefault="00E3549D" w:rsidP="00E3549D">
                      <w:pPr>
                        <w:pStyle w:val="ContactDetails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="" "[Your E-Mail]"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USERPROPERTY EmailAddress1 </w:instrText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cmg1022@sru.edu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cmg1022@sru.edu</w:t>
                      </w:r>
                      <w:r w:rsidRPr="00FC751D">
                        <w:fldChar w:fldCharType="end"/>
                      </w:r>
                    </w:p>
                    <w:p w14:paraId="6E9F3DED" w14:textId="77777777" w:rsidR="00E3549D" w:rsidRPr="00A0690D" w:rsidRDefault="00E3549D" w:rsidP="00E3549D">
                      <w:pPr>
                        <w:pStyle w:val="ContactDetails"/>
                      </w:pPr>
                      <w:r w:rsidRPr="00E3549D">
                        <w:rPr>
                          <w:color w:val="F5CDF5" w:themeColor="accent6" w:themeTint="33"/>
                        </w:rPr>
                        <w:t>T:</w:t>
                      </w:r>
                      <w:r w:rsidR="003F533C">
                        <w:rPr>
                          <w:color w:val="F5CDF5" w:themeColor="accent6" w:themeTint="33"/>
                        </w:rPr>
                        <w:t xml:space="preserve"> (H)</w:t>
                      </w:r>
                      <w:r>
                        <w:t xml:space="preserve"> </w:t>
                      </w:r>
                      <w:r w:rsidR="003F533C">
                        <w:t>724-444-0000</w:t>
                      </w:r>
                    </w:p>
                    <w:p w14:paraId="6E17A62E" w14:textId="77777777" w:rsidR="00E3549D" w:rsidRDefault="003F533C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>216 Builidng A</w:t>
                      </w:r>
                    </w:p>
                    <w:p w14:paraId="1C4F20EF" w14:textId="77777777" w:rsidR="003F533C" w:rsidRDefault="003F533C" w:rsidP="00E3549D">
                      <w:pPr>
                        <w:pStyle w:val="ContactDetails"/>
                        <w:rPr>
                          <w:color w:val="F5CDF5" w:themeColor="accent6" w:themeTint="33"/>
                        </w:rPr>
                      </w:pPr>
                      <w:r>
                        <w:rPr>
                          <w:color w:val="F5CDF5" w:themeColor="accent6" w:themeTint="33"/>
                        </w:rPr>
                        <w:t xml:space="preserve">Slippery Rock </w:t>
                      </w:r>
                    </w:p>
                    <w:p w14:paraId="22AF2BCB" w14:textId="77777777" w:rsidR="003F533C" w:rsidRPr="005405F6" w:rsidRDefault="003F533C" w:rsidP="00E3549D">
                      <w:pPr>
                        <w:pStyle w:val="ContactDetails"/>
                      </w:pPr>
                      <w:r>
                        <w:rPr>
                          <w:color w:val="F5CDF5" w:themeColor="accent6" w:themeTint="33"/>
                        </w:rPr>
                        <w:t>16057</w:t>
                      </w:r>
                    </w:p>
                    <w:bookmarkEnd w:id="1"/>
                  </w:txbxContent>
                </v:textbox>
                <w10:wrap type="tight" anchorx="page" anchory="page"/>
              </v:shape>
            </w:pict>
          </mc:Fallback>
        </mc:AlternateContent>
      </w:r>
      <w:r w:rsidR="0030382E">
        <w:rPr>
          <w:noProof/>
        </w:rPr>
        <mc:AlternateContent>
          <mc:Choice Requires="wps">
            <w:drawing>
              <wp:anchor distT="0" distB="0" distL="114300" distR="114300" simplePos="0" relativeHeight="251697182" behindDoc="0" locked="0" layoutInCell="1" allowOverlap="1" wp14:anchorId="3A97620F" wp14:editId="5C99B2FD">
                <wp:simplePos x="0" y="0"/>
                <wp:positionH relativeFrom="page">
                  <wp:posOffset>3888740</wp:posOffset>
                </wp:positionH>
                <wp:positionV relativeFrom="page">
                  <wp:posOffset>8149590</wp:posOffset>
                </wp:positionV>
                <wp:extent cx="1536700" cy="1535430"/>
                <wp:effectExtent l="0" t="0" r="0" b="0"/>
                <wp:wrapThrough wrapText="bothSides">
                  <wp:wrapPolygon edited="0">
                    <wp:start x="357" y="0"/>
                    <wp:lineTo x="357" y="21082"/>
                    <wp:lineTo x="20707" y="21082"/>
                    <wp:lineTo x="20707" y="0"/>
                    <wp:lineTo x="357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B3321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Graduation Date: May 2018</w:t>
                            </w:r>
                          </w:p>
                          <w:p w14:paraId="12F55228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Major: Communication</w:t>
                            </w:r>
                          </w:p>
                          <w:p w14:paraId="685D81D9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Minor: Sport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306.2pt;margin-top:641.7pt;width:121pt;height:120.9pt;z-index:251697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" mv:complextextbox="1" filled="f" stroked="f">
                <v:textbox>
                  <w:txbxContent>
                    <w:p w14:paraId="4F4B3321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Graduation Date: May 2018</w:t>
                      </w:r>
                    </w:p>
                    <w:p w14:paraId="12F55228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Major: Communication</w:t>
                      </w:r>
                    </w:p>
                    <w:p w14:paraId="685D81D9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Minor: Sport Management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382E">
        <w:rPr>
          <w:noProof/>
        </w:rPr>
        <mc:AlternateContent>
          <mc:Choice Requires="wps">
            <w:drawing>
              <wp:anchor distT="0" distB="0" distL="114300" distR="114300" simplePos="0" relativeHeight="251688990" behindDoc="0" locked="0" layoutInCell="1" allowOverlap="1" wp14:anchorId="0F747013" wp14:editId="00FC4C6B">
                <wp:simplePos x="0" y="0"/>
                <wp:positionH relativeFrom="page">
                  <wp:posOffset>685800</wp:posOffset>
                </wp:positionH>
                <wp:positionV relativeFrom="page">
                  <wp:posOffset>8149590</wp:posOffset>
                </wp:positionV>
                <wp:extent cx="1536700" cy="1535430"/>
                <wp:effectExtent l="0" t="0" r="0" b="0"/>
                <wp:wrapThrough wrapText="bothSides">
                  <wp:wrapPolygon edited="0">
                    <wp:start x="357" y="0"/>
                    <wp:lineTo x="357" y="21082"/>
                    <wp:lineTo x="20707" y="21082"/>
                    <wp:lineTo x="20707" y="0"/>
                    <wp:lineTo x="357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9D89B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Graduation Date: May 2018</w:t>
                            </w:r>
                          </w:p>
                          <w:p w14:paraId="10C76DE1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Major: Communication</w:t>
                            </w:r>
                          </w:p>
                          <w:p w14:paraId="4DCF13B9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Minor: Sport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54pt;margin-top:641.7pt;width:121pt;height:120.9pt;z-index:251688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" mv:complextextbox="1" filled="f" stroked="f">
                <v:textbox>
                  <w:txbxContent>
                    <w:p w14:paraId="2C09D89B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Graduation Date: May 2018</w:t>
                      </w:r>
                    </w:p>
                    <w:p w14:paraId="10C76DE1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Major: Communication</w:t>
                      </w:r>
                    </w:p>
                    <w:p w14:paraId="4DCF13B9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Minor: Sport Management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382E">
        <w:rPr>
          <w:noProof/>
        </w:rPr>
        <mc:AlternateContent>
          <mc:Choice Requires="wps">
            <w:drawing>
              <wp:anchor distT="0" distB="0" distL="114300" distR="114300" simplePos="0" relativeHeight="251691038" behindDoc="0" locked="0" layoutInCell="1" allowOverlap="1" wp14:anchorId="6A0C4B3B" wp14:editId="74AF16A2">
                <wp:simplePos x="0" y="0"/>
                <wp:positionH relativeFrom="page">
                  <wp:posOffset>3886200</wp:posOffset>
                </wp:positionH>
                <wp:positionV relativeFrom="page">
                  <wp:posOffset>6315710</wp:posOffset>
                </wp:positionV>
                <wp:extent cx="1536700" cy="1535430"/>
                <wp:effectExtent l="0" t="0" r="0" b="0"/>
                <wp:wrapThrough wrapText="bothSides">
                  <wp:wrapPolygon edited="0">
                    <wp:start x="357" y="0"/>
                    <wp:lineTo x="357" y="21082"/>
                    <wp:lineTo x="20707" y="21082"/>
                    <wp:lineTo x="20707" y="0"/>
                    <wp:lineTo x="357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4166D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Graduation Date: May 2018</w:t>
                            </w:r>
                          </w:p>
                          <w:p w14:paraId="4E8D22A5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Major: Communication</w:t>
                            </w:r>
                          </w:p>
                          <w:p w14:paraId="177705FC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Minor: Sport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306pt;margin-top:497.3pt;width:121pt;height:120.9pt;z-index:251691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" mv:complextextbox="1" filled="f" stroked="f">
                <v:textbox>
                  <w:txbxContent>
                    <w:p w14:paraId="2674166D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Graduation Date: May 2018</w:t>
                      </w:r>
                    </w:p>
                    <w:p w14:paraId="4E8D22A5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Major: Communication</w:t>
                      </w:r>
                    </w:p>
                    <w:p w14:paraId="177705FC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Minor: Sport Management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382E">
        <w:rPr>
          <w:noProof/>
        </w:rPr>
        <mc:AlternateContent>
          <mc:Choice Requires="wps">
            <w:drawing>
              <wp:anchor distT="0" distB="0" distL="114300" distR="114300" simplePos="0" relativeHeight="251693086" behindDoc="0" locked="0" layoutInCell="1" allowOverlap="1" wp14:anchorId="7C044859" wp14:editId="0E4811D9">
                <wp:simplePos x="0" y="0"/>
                <wp:positionH relativeFrom="page">
                  <wp:posOffset>685800</wp:posOffset>
                </wp:positionH>
                <wp:positionV relativeFrom="page">
                  <wp:posOffset>6315710</wp:posOffset>
                </wp:positionV>
                <wp:extent cx="1536700" cy="1535430"/>
                <wp:effectExtent l="0" t="0" r="0" b="0"/>
                <wp:wrapThrough wrapText="bothSides">
                  <wp:wrapPolygon edited="0">
                    <wp:start x="357" y="0"/>
                    <wp:lineTo x="357" y="21082"/>
                    <wp:lineTo x="20707" y="21082"/>
                    <wp:lineTo x="20707" y="0"/>
                    <wp:lineTo x="357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18198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Graduation Date: May 2018</w:t>
                            </w:r>
                          </w:p>
                          <w:p w14:paraId="3A655200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Major: Communication</w:t>
                            </w:r>
                          </w:p>
                          <w:p w14:paraId="5C07A32A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Minor: Sport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54pt;margin-top:497.3pt;width:121pt;height:120.9pt;z-index:251693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" mv:complextextbox="1" filled="f" stroked="f">
                <v:textbox>
                  <w:txbxContent>
                    <w:p w14:paraId="02D18198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Graduation Date: May 2018</w:t>
                      </w:r>
                    </w:p>
                    <w:p w14:paraId="3A655200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Major: Communication</w:t>
                      </w:r>
                    </w:p>
                    <w:p w14:paraId="5C07A32A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Minor: Sport Management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382E">
        <w:rPr>
          <w:noProof/>
        </w:rPr>
        <mc:AlternateContent>
          <mc:Choice Requires="wps">
            <w:drawing>
              <wp:anchor distT="0" distB="0" distL="114300" distR="114300" simplePos="0" relativeHeight="251686942" behindDoc="0" locked="0" layoutInCell="1" allowOverlap="1" wp14:anchorId="25910F75" wp14:editId="490AD26C">
                <wp:simplePos x="0" y="0"/>
                <wp:positionH relativeFrom="page">
                  <wp:posOffset>3888740</wp:posOffset>
                </wp:positionH>
                <wp:positionV relativeFrom="page">
                  <wp:posOffset>2658110</wp:posOffset>
                </wp:positionV>
                <wp:extent cx="1536700" cy="1535430"/>
                <wp:effectExtent l="0" t="0" r="0" b="0"/>
                <wp:wrapThrough wrapText="bothSides">
                  <wp:wrapPolygon edited="0">
                    <wp:start x="357" y="0"/>
                    <wp:lineTo x="357" y="21082"/>
                    <wp:lineTo x="20707" y="21082"/>
                    <wp:lineTo x="20707" y="0"/>
                    <wp:lineTo x="357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AE22D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Graduation Date: May 2018</w:t>
                            </w:r>
                          </w:p>
                          <w:p w14:paraId="2233BEC7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Major: Communication</w:t>
                            </w:r>
                          </w:p>
                          <w:p w14:paraId="362A9762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Minor: Sport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1" type="#_x0000_t202" style="position:absolute;margin-left:306.2pt;margin-top:209.3pt;width:121pt;height:120.9pt;z-index:2516869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" mv:complextextbox="1" filled="f" stroked="f">
                <v:textbox>
                  <w:txbxContent>
                    <w:p w14:paraId="622AE22D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Graduation Date: May 2018</w:t>
                      </w:r>
                    </w:p>
                    <w:p w14:paraId="2233BEC7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Major: Communication</w:t>
                      </w:r>
                    </w:p>
                    <w:p w14:paraId="362A9762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Minor: Sport Management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382E">
        <w:rPr>
          <w:noProof/>
        </w:rPr>
        <mc:AlternateContent>
          <mc:Choice Requires="wps">
            <w:drawing>
              <wp:anchor distT="0" distB="0" distL="114300" distR="114300" simplePos="0" relativeHeight="251684894" behindDoc="0" locked="0" layoutInCell="1" allowOverlap="1" wp14:anchorId="3F3747AF" wp14:editId="46C5E53B">
                <wp:simplePos x="0" y="0"/>
                <wp:positionH relativeFrom="page">
                  <wp:posOffset>685800</wp:posOffset>
                </wp:positionH>
                <wp:positionV relativeFrom="page">
                  <wp:posOffset>2658110</wp:posOffset>
                </wp:positionV>
                <wp:extent cx="1536700" cy="1535430"/>
                <wp:effectExtent l="0" t="0" r="0" b="0"/>
                <wp:wrapThrough wrapText="bothSides">
                  <wp:wrapPolygon edited="0">
                    <wp:start x="357" y="0"/>
                    <wp:lineTo x="357" y="21082"/>
                    <wp:lineTo x="20707" y="21082"/>
                    <wp:lineTo x="20707" y="0"/>
                    <wp:lineTo x="357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C9DD4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Graduation Date: May 2018</w:t>
                            </w:r>
                          </w:p>
                          <w:p w14:paraId="0C1FAA8E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Major: Communication</w:t>
                            </w:r>
                          </w:p>
                          <w:p w14:paraId="35DEC993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Minor: Sport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2" type="#_x0000_t202" style="position:absolute;margin-left:54pt;margin-top:209.3pt;width:121pt;height:120.9pt;z-index:2516848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" mv:complextextbox="1" filled="f" stroked="f">
                <v:textbox>
                  <w:txbxContent>
                    <w:p w14:paraId="505C9DD4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Graduation Date: May 2018</w:t>
                      </w:r>
                    </w:p>
                    <w:p w14:paraId="0C1FAA8E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Major: Communication</w:t>
                      </w:r>
                    </w:p>
                    <w:p w14:paraId="35DEC993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Minor: Sport Management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382E">
        <w:rPr>
          <w:noProof/>
        </w:rPr>
        <mc:AlternateContent>
          <mc:Choice Requires="wps">
            <w:drawing>
              <wp:anchor distT="0" distB="0" distL="114300" distR="114300" simplePos="0" relativeHeight="251682846" behindDoc="0" locked="0" layoutInCell="1" allowOverlap="1" wp14:anchorId="30F7EE6A" wp14:editId="32821427">
                <wp:simplePos x="0" y="0"/>
                <wp:positionH relativeFrom="page">
                  <wp:posOffset>685800</wp:posOffset>
                </wp:positionH>
                <wp:positionV relativeFrom="page">
                  <wp:posOffset>4503420</wp:posOffset>
                </wp:positionV>
                <wp:extent cx="1536700" cy="1535430"/>
                <wp:effectExtent l="0" t="0" r="0" b="0"/>
                <wp:wrapThrough wrapText="bothSides">
                  <wp:wrapPolygon edited="0">
                    <wp:start x="357" y="0"/>
                    <wp:lineTo x="357" y="21082"/>
                    <wp:lineTo x="20707" y="21082"/>
                    <wp:lineTo x="20707" y="0"/>
                    <wp:lineTo x="35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30334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Graduation Date: May 2018</w:t>
                            </w:r>
                          </w:p>
                          <w:p w14:paraId="1A4EB5AA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Major: Communication</w:t>
                            </w:r>
                          </w:p>
                          <w:p w14:paraId="589BF114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Minor: Sport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3" type="#_x0000_t202" style="position:absolute;margin-left:54pt;margin-top:354.6pt;width:121pt;height:120.9pt;z-index:2516828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" mv:complextextbox="1" filled="f" stroked="f">
                <v:textbox>
                  <w:txbxContent>
                    <w:p w14:paraId="1F730334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Graduation Date: May 2018</w:t>
                      </w:r>
                    </w:p>
                    <w:p w14:paraId="1A4EB5AA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Major: Communication</w:t>
                      </w:r>
                    </w:p>
                    <w:p w14:paraId="589BF114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Minor: Sport Management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382E">
        <w:rPr>
          <w:noProof/>
        </w:rPr>
        <mc:AlternateContent>
          <mc:Choice Requires="wps">
            <w:drawing>
              <wp:anchor distT="0" distB="0" distL="114300" distR="114300" simplePos="0" relativeHeight="251695134" behindDoc="0" locked="0" layoutInCell="1" allowOverlap="1" wp14:anchorId="434BE61F" wp14:editId="51C817D1">
                <wp:simplePos x="0" y="0"/>
                <wp:positionH relativeFrom="page">
                  <wp:posOffset>3888740</wp:posOffset>
                </wp:positionH>
                <wp:positionV relativeFrom="page">
                  <wp:posOffset>4486910</wp:posOffset>
                </wp:positionV>
                <wp:extent cx="1536700" cy="1535430"/>
                <wp:effectExtent l="0" t="0" r="0" b="0"/>
                <wp:wrapThrough wrapText="bothSides">
                  <wp:wrapPolygon edited="0">
                    <wp:start x="357" y="0"/>
                    <wp:lineTo x="357" y="21082"/>
                    <wp:lineTo x="20707" y="21082"/>
                    <wp:lineTo x="20707" y="0"/>
                    <wp:lineTo x="357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BAAF6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Graduation Date: May 2018</w:t>
                            </w:r>
                          </w:p>
                          <w:p w14:paraId="594A9168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Major: Communication</w:t>
                            </w:r>
                          </w:p>
                          <w:p w14:paraId="1CB92E28" w14:textId="77777777" w:rsidR="0030382E" w:rsidRPr="00EB2528" w:rsidRDefault="0030382E" w:rsidP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Minor: Sport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4" type="#_x0000_t202" style="position:absolute;margin-left:306.2pt;margin-top:353.3pt;width:121pt;height:120.9pt;z-index:251695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" mv:complextextbox="1" filled="f" stroked="f">
                <v:textbox>
                  <w:txbxContent>
                    <w:p w14:paraId="4F2BAAF6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Graduation Date: May 2018</w:t>
                      </w:r>
                    </w:p>
                    <w:p w14:paraId="594A9168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Major: Communication</w:t>
                      </w:r>
                    </w:p>
                    <w:p w14:paraId="1CB92E28" w14:textId="77777777" w:rsidR="0030382E" w:rsidRPr="00EB2528" w:rsidRDefault="0030382E" w:rsidP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Minor: Sport Management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382E">
        <w:rPr>
          <w:noProof/>
        </w:rPr>
        <mc:AlternateContent>
          <mc:Choice Requires="wps">
            <w:drawing>
              <wp:anchor distT="0" distB="0" distL="114300" distR="114300" simplePos="0" relativeHeight="251678750" behindDoc="0" locked="0" layoutInCell="1" allowOverlap="1" wp14:anchorId="04467DA1" wp14:editId="1F4E2EA8">
                <wp:simplePos x="0" y="0"/>
                <wp:positionH relativeFrom="page">
                  <wp:posOffset>685800</wp:posOffset>
                </wp:positionH>
                <wp:positionV relativeFrom="page">
                  <wp:posOffset>871220</wp:posOffset>
                </wp:positionV>
                <wp:extent cx="1536700" cy="1535430"/>
                <wp:effectExtent l="0" t="0" r="0" b="0"/>
                <wp:wrapThrough wrapText="bothSides">
                  <wp:wrapPolygon edited="0">
                    <wp:start x="357" y="0"/>
                    <wp:lineTo x="357" y="21082"/>
                    <wp:lineTo x="20707" y="21082"/>
                    <wp:lineTo x="20707" y="0"/>
                    <wp:lineTo x="357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83336" w14:textId="77777777" w:rsidR="0030382E" w:rsidRPr="00EB2528" w:rsidRDefault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Graduation Date: May 2018</w:t>
                            </w:r>
                          </w:p>
                          <w:p w14:paraId="0C217709" w14:textId="77777777" w:rsidR="0030382E" w:rsidRPr="00EB2528" w:rsidRDefault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Major: Communication</w:t>
                            </w:r>
                          </w:p>
                          <w:p w14:paraId="7AE054A1" w14:textId="77777777" w:rsidR="0030382E" w:rsidRPr="00EB2528" w:rsidRDefault="0030382E">
                            <w:pPr>
                              <w:rPr>
                                <w:b/>
                              </w:rPr>
                            </w:pPr>
                            <w:r w:rsidRPr="00EB2528">
                              <w:rPr>
                                <w:b/>
                              </w:rPr>
                              <w:t>Minor: Sport Management</w:t>
                            </w:r>
                          </w:p>
                          <w:p w14:paraId="13425148" w14:textId="77777777" w:rsidR="00EB2528" w:rsidRDefault="00EB25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5" type="#_x0000_t202" style="position:absolute;margin-left:54pt;margin-top:68.6pt;width:121pt;height:120.9pt;z-index:251678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" mv:complextextbox="1" filled="f" stroked="f">
                <v:textbox>
                  <w:txbxContent>
                    <w:p w14:paraId="28883336" w14:textId="77777777" w:rsidR="0030382E" w:rsidRPr="00EB2528" w:rsidRDefault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Graduation Date: May 2018</w:t>
                      </w:r>
                    </w:p>
                    <w:p w14:paraId="0C217709" w14:textId="77777777" w:rsidR="0030382E" w:rsidRPr="00EB2528" w:rsidRDefault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Major: Communication</w:t>
                      </w:r>
                    </w:p>
                    <w:p w14:paraId="7AE054A1" w14:textId="77777777" w:rsidR="0030382E" w:rsidRPr="00EB2528" w:rsidRDefault="0030382E">
                      <w:pPr>
                        <w:rPr>
                          <w:b/>
                        </w:rPr>
                      </w:pPr>
                      <w:r w:rsidRPr="00EB2528">
                        <w:rPr>
                          <w:b/>
                        </w:rPr>
                        <w:t>Minor: Sport Management</w:t>
                      </w:r>
                    </w:p>
                    <w:p w14:paraId="13425148" w14:textId="77777777" w:rsidR="00EB2528" w:rsidRDefault="00EB252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5609A1B" wp14:editId="3604C4B1">
                <wp:simplePos x="5486400" y="8229600"/>
                <wp:positionH relativeFrom="page">
                  <wp:posOffset>1049020</wp:posOffset>
                </wp:positionH>
                <wp:positionV relativeFrom="page">
                  <wp:posOffset>552450</wp:posOffset>
                </wp:positionV>
                <wp:extent cx="2651760" cy="349250"/>
                <wp:effectExtent l="0" t="0" r="15240" b="6350"/>
                <wp:wrapTight wrapText="bothSides">
                  <wp:wrapPolygon edited="0">
                    <wp:start x="0" y="0"/>
                    <wp:lineTo x="0" y="20422"/>
                    <wp:lineTo x="21517" y="20422"/>
                    <wp:lineTo x="21517" y="0"/>
                    <wp:lineTo x="0" y="0"/>
                  </wp:wrapPolygon>
                </wp:wrapTight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0EE64A" w14:textId="77777777" w:rsidR="00E3549D" w:rsidRPr="00AB3ACC" w:rsidRDefault="0030382E" w:rsidP="00E3549D">
                            <w:pPr>
                              <w:pStyle w:val="Organization"/>
                            </w:pPr>
                            <w:r>
                              <w:t>Slippery Rock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46" type="#_x0000_t202" style="position:absolute;margin-left:82.6pt;margin-top:43.5pt;width:208.8pt;height:27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" filled="f" stroked="f">
                <v:textbox inset="0,0,0,0">
                  <w:txbxContent>
                    <w:p w14:paraId="070EE64A" w14:textId="77777777" w:rsidR="00E3549D" w:rsidRPr="00AB3ACC" w:rsidRDefault="0030382E" w:rsidP="00E3549D">
                      <w:pPr>
                        <w:pStyle w:val="Organization"/>
                      </w:pPr>
                      <w:r>
                        <w:t>Slippery Rock University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74654" behindDoc="0" locked="0" layoutInCell="1" allowOverlap="1" wp14:anchorId="6FFA8DB2" wp14:editId="7A1AC5DE">
                <wp:simplePos x="0" y="0"/>
                <wp:positionH relativeFrom="page">
                  <wp:posOffset>1049020</wp:posOffset>
                </wp:positionH>
                <wp:positionV relativeFrom="page">
                  <wp:posOffset>803910</wp:posOffset>
                </wp:positionV>
                <wp:extent cx="2651760" cy="201168"/>
                <wp:effectExtent l="279400" t="127000" r="15240" b="2540"/>
                <wp:wrapTight wrapText="bothSides">
                  <wp:wrapPolygon edited="0">
                    <wp:start x="-2276" y="-13671"/>
                    <wp:lineTo x="-2276" y="8203"/>
                    <wp:lineTo x="-414" y="19139"/>
                    <wp:lineTo x="21517" y="19139"/>
                    <wp:lineTo x="21517" y="-10937"/>
                    <wp:lineTo x="2483" y="-13671"/>
                    <wp:lineTo x="-2276" y="-13671"/>
                  </wp:wrapPolygon>
                </wp:wrapTight>
                <wp:docPr id="25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0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3E72F7" w14:textId="77777777" w:rsidR="00E3549D" w:rsidRDefault="00E3549D" w:rsidP="00E3549D">
                            <w:pPr>
                              <w:pStyle w:val="Name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="00B72D3C">
                              <w:fldChar w:fldCharType="begin"/>
                            </w:r>
                            <w:r w:rsidR="00B72D3C">
                              <w:instrText xml:space="preserve"> USERNAME </w:instrText>
                            </w:r>
                            <w:r w:rsidR="00B72D3C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="00B72D3C">
                              <w:rPr>
                                <w:noProof/>
                              </w:rPr>
                              <w:fldChar w:fldCharType="end"/>
                            </w:r>
                            <w:r w:rsidRPr="00FC751D">
                              <w:instrText xml:space="preserve">="" "[Your Name]" </w:instrText>
                            </w:r>
                            <w:fldSimple w:instr=" USERNAME ">
                              <w:r w:rsidR="0030382E">
                                <w:rPr>
                                  <w:noProof/>
                                </w:rPr>
                                <w:instrText>Christina Grzybek</w:instrText>
                              </w:r>
                            </w:fldSimple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Christina Grzybek</w:t>
                            </w:r>
                            <w:r w:rsidRPr="00FC751D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7" type="#_x0000_t202" style="position:absolute;margin-left:82.6pt;margin-top:63.3pt;width:208.8pt;height:15.85pt;z-index:2516746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" filled="f" stroked="f">
                <v:textbox inset="0,0,0,0">
                  <w:txbxContent>
                    <w:p w14:paraId="1F3E72F7" w14:textId="77777777" w:rsidR="00E3549D" w:rsidRDefault="00E3549D" w:rsidP="00E3549D">
                      <w:pPr>
                        <w:pStyle w:val="Name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="00B72D3C">
                        <w:fldChar w:fldCharType="begin"/>
                      </w:r>
                      <w:r w:rsidR="00B72D3C">
                        <w:instrText xml:space="preserve"> USERNAME </w:instrText>
                      </w:r>
                      <w:r w:rsidR="00B72D3C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="00B72D3C">
                        <w:rPr>
                          <w:noProof/>
                        </w:rPr>
                        <w:fldChar w:fldCharType="end"/>
                      </w:r>
                      <w:r w:rsidRPr="00FC751D">
                        <w:instrText xml:space="preserve">="" "[Your Name]" </w:instrText>
                      </w:r>
                      <w:fldSimple w:instr=" USERNAME ">
                        <w:r w:rsidR="0030382E">
                          <w:rPr>
                            <w:noProof/>
                          </w:rPr>
                          <w:instrText>Christina Grzybek</w:instrText>
                        </w:r>
                      </w:fldSimple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Christina Grzybek</w:t>
                      </w:r>
                      <w:r w:rsidRPr="00FC751D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025DE8A" wp14:editId="77D74EF0">
                <wp:simplePos x="5486400" y="8229600"/>
                <wp:positionH relativeFrom="page">
                  <wp:posOffset>4249420</wp:posOffset>
                </wp:positionH>
                <wp:positionV relativeFrom="page">
                  <wp:posOffset>552450</wp:posOffset>
                </wp:positionV>
                <wp:extent cx="2651760" cy="349250"/>
                <wp:effectExtent l="0" t="0" r="15240" b="6350"/>
                <wp:wrapTight wrapText="bothSides">
                  <wp:wrapPolygon edited="0">
                    <wp:start x="0" y="0"/>
                    <wp:lineTo x="0" y="20422"/>
                    <wp:lineTo x="21517" y="20422"/>
                    <wp:lineTo x="21517" y="0"/>
                    <wp:lineTo x="0" y="0"/>
                  </wp:wrapPolygon>
                </wp:wrapTight>
                <wp:docPr id="4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20E613" w14:textId="77777777" w:rsidR="00E3549D" w:rsidRPr="00AB3ACC" w:rsidRDefault="0030382E" w:rsidP="00E3549D">
                            <w:pPr>
                              <w:pStyle w:val="Organization"/>
                            </w:pPr>
                            <w:r>
                              <w:t>Slippery Rock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34.6pt;margin-top:43.5pt;width:208.8pt;height:27.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" filled="f" stroked="f">
                <v:textbox inset="0,0,0,0">
                  <w:txbxContent>
                    <w:p w14:paraId="3920E613" w14:textId="77777777" w:rsidR="00E3549D" w:rsidRPr="00AB3ACC" w:rsidRDefault="0030382E" w:rsidP="00E3549D">
                      <w:pPr>
                        <w:pStyle w:val="Organization"/>
                      </w:pPr>
                      <w:r>
                        <w:t>Slippery Rock University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19FC424E" wp14:editId="4B1A31B1">
                <wp:simplePos x="0" y="0"/>
                <wp:positionH relativeFrom="page">
                  <wp:posOffset>4249420</wp:posOffset>
                </wp:positionH>
                <wp:positionV relativeFrom="page">
                  <wp:posOffset>803910</wp:posOffset>
                </wp:positionV>
                <wp:extent cx="2651760" cy="201168"/>
                <wp:effectExtent l="279400" t="127000" r="15240" b="2540"/>
                <wp:wrapTight wrapText="bothSides">
                  <wp:wrapPolygon edited="0">
                    <wp:start x="-2276" y="-13671"/>
                    <wp:lineTo x="-2276" y="8203"/>
                    <wp:lineTo x="-414" y="19139"/>
                    <wp:lineTo x="21517" y="19139"/>
                    <wp:lineTo x="21517" y="-10937"/>
                    <wp:lineTo x="2483" y="-13671"/>
                    <wp:lineTo x="-2276" y="-13671"/>
                  </wp:wrapPolygon>
                </wp:wrapTight>
                <wp:docPr id="4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0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3F3DF8" w14:textId="77777777" w:rsidR="00E3549D" w:rsidRDefault="00E3549D" w:rsidP="00E3549D">
                            <w:pPr>
                              <w:pStyle w:val="Name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="00B72D3C">
                              <w:fldChar w:fldCharType="begin"/>
                            </w:r>
                            <w:r w:rsidR="00B72D3C">
                              <w:instrText xml:space="preserve"> USERNAME </w:instrText>
                            </w:r>
                            <w:r w:rsidR="00B72D3C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="00B72D3C">
                              <w:rPr>
                                <w:noProof/>
                              </w:rPr>
                              <w:fldChar w:fldCharType="end"/>
                            </w:r>
                            <w:r w:rsidRPr="00FC751D">
                              <w:instrText xml:space="preserve">="" "[Your Name]" </w:instrText>
                            </w:r>
                            <w:fldSimple w:instr=" USERNAME ">
                              <w:r w:rsidR="0030382E">
                                <w:rPr>
                                  <w:noProof/>
                                </w:rPr>
                                <w:instrText>Christina Grzybek</w:instrText>
                              </w:r>
                            </w:fldSimple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Christina Grzybek</w:t>
                            </w:r>
                            <w:r w:rsidRPr="00FC751D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34.6pt;margin-top:63.3pt;width:208.8pt;height:15.85pt;z-index:251660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" filled="f" stroked="f">
                <v:textbox inset="0,0,0,0">
                  <w:txbxContent>
                    <w:p w14:paraId="013F3DF8" w14:textId="77777777" w:rsidR="00E3549D" w:rsidRDefault="00E3549D" w:rsidP="00E3549D">
                      <w:pPr>
                        <w:pStyle w:val="Name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="00B72D3C">
                        <w:fldChar w:fldCharType="begin"/>
                      </w:r>
                      <w:r w:rsidR="00B72D3C">
                        <w:instrText xml:space="preserve"> USERNAME </w:instrText>
                      </w:r>
                      <w:r w:rsidR="00B72D3C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="00B72D3C">
                        <w:rPr>
                          <w:noProof/>
                        </w:rPr>
                        <w:fldChar w:fldCharType="end"/>
                      </w:r>
                      <w:r w:rsidRPr="00FC751D">
                        <w:instrText xml:space="preserve">="" "[Your Name]" </w:instrText>
                      </w:r>
                      <w:fldSimple w:instr=" USERNAME ">
                        <w:r w:rsidR="0030382E">
                          <w:rPr>
                            <w:noProof/>
                          </w:rPr>
                          <w:instrText>Christina Grzybek</w:instrText>
                        </w:r>
                      </w:fldSimple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Christina Grzybek</w:t>
                      </w:r>
                      <w:r w:rsidRPr="00FC751D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68510" behindDoc="0" locked="0" layoutInCell="1" allowOverlap="1" wp14:anchorId="474846BF" wp14:editId="3ACEE787">
                <wp:simplePos x="0" y="0"/>
                <wp:positionH relativeFrom="page">
                  <wp:posOffset>4249420</wp:posOffset>
                </wp:positionH>
                <wp:positionV relativeFrom="page">
                  <wp:posOffset>8149590</wp:posOffset>
                </wp:positionV>
                <wp:extent cx="2651760" cy="201168"/>
                <wp:effectExtent l="279400" t="127000" r="15240" b="2540"/>
                <wp:wrapTight wrapText="bothSides">
                  <wp:wrapPolygon edited="0">
                    <wp:start x="-2276" y="-13671"/>
                    <wp:lineTo x="-2276" y="8203"/>
                    <wp:lineTo x="-414" y="19139"/>
                    <wp:lineTo x="21517" y="19139"/>
                    <wp:lineTo x="21517" y="-10937"/>
                    <wp:lineTo x="2483" y="-13671"/>
                    <wp:lineTo x="-2276" y="-13671"/>
                  </wp:wrapPolygon>
                </wp:wrapTight>
                <wp:docPr id="263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0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130014" w14:textId="77777777" w:rsidR="00E3549D" w:rsidRDefault="00E3549D" w:rsidP="00E3549D">
                            <w:pPr>
                              <w:pStyle w:val="Name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="00B72D3C">
                              <w:fldChar w:fldCharType="begin"/>
                            </w:r>
                            <w:r w:rsidR="00B72D3C">
                              <w:instrText xml:space="preserve"> USERNAME </w:instrText>
                            </w:r>
                            <w:r w:rsidR="00B72D3C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="00B72D3C">
                              <w:rPr>
                                <w:noProof/>
                              </w:rPr>
                              <w:fldChar w:fldCharType="end"/>
                            </w:r>
                            <w:r w:rsidRPr="00FC751D">
                              <w:instrText xml:space="preserve">="" "[Your Name]" </w:instrText>
                            </w:r>
                            <w:fldSimple w:instr=" USERNAME ">
                              <w:r w:rsidR="0030382E">
                                <w:rPr>
                                  <w:noProof/>
                                </w:rPr>
                                <w:instrText>Christina Grzybek</w:instrText>
                              </w:r>
                            </w:fldSimple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Christina Grzybek</w:t>
                            </w:r>
                            <w:r w:rsidRPr="00FC751D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34.6pt;margin-top:641.7pt;width:208.8pt;height:15.85pt;z-index:2516685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" filled="f" stroked="f">
                <v:textbox inset="0,0,0,0">
                  <w:txbxContent>
                    <w:p w14:paraId="78130014" w14:textId="77777777" w:rsidR="00E3549D" w:rsidRDefault="00E3549D" w:rsidP="00E3549D">
                      <w:pPr>
                        <w:pStyle w:val="Name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="00B72D3C">
                        <w:fldChar w:fldCharType="begin"/>
                      </w:r>
                      <w:r w:rsidR="00B72D3C">
                        <w:instrText xml:space="preserve"> USERNAME </w:instrText>
                      </w:r>
                      <w:r w:rsidR="00B72D3C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="00B72D3C">
                        <w:rPr>
                          <w:noProof/>
                        </w:rPr>
                        <w:fldChar w:fldCharType="end"/>
                      </w:r>
                      <w:r w:rsidRPr="00FC751D">
                        <w:instrText xml:space="preserve">="" "[Your Name]" </w:instrText>
                      </w:r>
                      <w:fldSimple w:instr=" USERNAME ">
                        <w:r w:rsidR="0030382E">
                          <w:rPr>
                            <w:noProof/>
                          </w:rPr>
                          <w:instrText>Christina Grzybek</w:instrText>
                        </w:r>
                      </w:fldSimple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Christina Grzybek</w:t>
                      </w:r>
                      <w:r w:rsidRPr="00FC751D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E94ED3A" wp14:editId="103D25C4">
                <wp:simplePos x="5486400" y="8229600"/>
                <wp:positionH relativeFrom="page">
                  <wp:posOffset>4249420</wp:posOffset>
                </wp:positionH>
                <wp:positionV relativeFrom="page">
                  <wp:posOffset>7898130</wp:posOffset>
                </wp:positionV>
                <wp:extent cx="2651760" cy="349250"/>
                <wp:effectExtent l="0" t="0" r="15240" b="6350"/>
                <wp:wrapTight wrapText="bothSides">
                  <wp:wrapPolygon edited="0">
                    <wp:start x="0" y="0"/>
                    <wp:lineTo x="0" y="20422"/>
                    <wp:lineTo x="21517" y="20422"/>
                    <wp:lineTo x="21517" y="0"/>
                    <wp:lineTo x="0" y="0"/>
                  </wp:wrapPolygon>
                </wp:wrapTight>
                <wp:docPr id="26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4C7774" w14:textId="77777777" w:rsidR="00E3549D" w:rsidRPr="00AB3ACC" w:rsidRDefault="0030382E" w:rsidP="00E3549D">
                            <w:pPr>
                              <w:pStyle w:val="Organization"/>
                            </w:pPr>
                            <w:r>
                              <w:t>Slippery Rock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34.6pt;margin-top:621.9pt;width:208.8pt;height:27.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" filled="f" stroked="f">
                <v:textbox inset="0,0,0,0">
                  <w:txbxContent>
                    <w:p w14:paraId="1A4C7774" w14:textId="77777777" w:rsidR="00E3549D" w:rsidRPr="00AB3ACC" w:rsidRDefault="0030382E" w:rsidP="00E3549D">
                      <w:pPr>
                        <w:pStyle w:val="Organization"/>
                      </w:pPr>
                      <w:r>
                        <w:t>Slippery Rock University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76702" behindDoc="0" locked="0" layoutInCell="1" allowOverlap="1" wp14:anchorId="45BBA967" wp14:editId="4B5E9D79">
                <wp:simplePos x="0" y="0"/>
                <wp:positionH relativeFrom="page">
                  <wp:posOffset>1049020</wp:posOffset>
                </wp:positionH>
                <wp:positionV relativeFrom="page">
                  <wp:posOffset>8149590</wp:posOffset>
                </wp:positionV>
                <wp:extent cx="2651760" cy="201168"/>
                <wp:effectExtent l="279400" t="127000" r="15240" b="2540"/>
                <wp:wrapTight wrapText="bothSides">
                  <wp:wrapPolygon edited="0">
                    <wp:start x="-2276" y="-13671"/>
                    <wp:lineTo x="-2276" y="8203"/>
                    <wp:lineTo x="-414" y="19139"/>
                    <wp:lineTo x="21517" y="19139"/>
                    <wp:lineTo x="21517" y="-10937"/>
                    <wp:lineTo x="2483" y="-13671"/>
                    <wp:lineTo x="-2276" y="-13671"/>
                  </wp:wrapPolygon>
                </wp:wrapTight>
                <wp:docPr id="260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0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EC7AFB" w14:textId="77777777" w:rsidR="00E3549D" w:rsidRDefault="00E3549D" w:rsidP="00E3549D">
                            <w:pPr>
                              <w:pStyle w:val="Name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="00B72D3C">
                              <w:fldChar w:fldCharType="begin"/>
                            </w:r>
                            <w:r w:rsidR="00B72D3C">
                              <w:instrText xml:space="preserve"> USERNAME </w:instrText>
                            </w:r>
                            <w:r w:rsidR="00B72D3C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="00B72D3C">
                              <w:rPr>
                                <w:noProof/>
                              </w:rPr>
                              <w:fldChar w:fldCharType="end"/>
                            </w:r>
                            <w:r w:rsidRPr="00FC751D">
                              <w:instrText xml:space="preserve">="" "[Your Name]" </w:instrText>
                            </w:r>
                            <w:fldSimple w:instr=" USERNAME ">
                              <w:r w:rsidR="0030382E">
                                <w:rPr>
                                  <w:noProof/>
                                </w:rPr>
                                <w:instrText>Christina Grzybek</w:instrText>
                              </w:r>
                            </w:fldSimple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Christina Grzybek</w:t>
                            </w:r>
                            <w:r w:rsidRPr="00FC751D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82.6pt;margin-top:641.7pt;width:208.8pt;height:15.85pt;z-index:251676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" filled="f" stroked="f">
                <v:textbox inset="0,0,0,0">
                  <w:txbxContent>
                    <w:p w14:paraId="68EC7AFB" w14:textId="77777777" w:rsidR="00E3549D" w:rsidRDefault="00E3549D" w:rsidP="00E3549D">
                      <w:pPr>
                        <w:pStyle w:val="Name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="00B72D3C">
                        <w:fldChar w:fldCharType="begin"/>
                      </w:r>
                      <w:r w:rsidR="00B72D3C">
                        <w:instrText xml:space="preserve"> USERNAME </w:instrText>
                      </w:r>
                      <w:r w:rsidR="00B72D3C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="00B72D3C">
                        <w:rPr>
                          <w:noProof/>
                        </w:rPr>
                        <w:fldChar w:fldCharType="end"/>
                      </w:r>
                      <w:r w:rsidRPr="00FC751D">
                        <w:instrText xml:space="preserve">="" "[Your Name]" </w:instrText>
                      </w:r>
                      <w:fldSimple w:instr=" USERNAME ">
                        <w:r w:rsidR="0030382E">
                          <w:rPr>
                            <w:noProof/>
                          </w:rPr>
                          <w:instrText>Christina Grzybek</w:instrText>
                        </w:r>
                      </w:fldSimple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Christina Grzybek</w:t>
                      </w:r>
                      <w:r w:rsidRPr="00FC751D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7CC089F" wp14:editId="2483ED60">
                <wp:simplePos x="5486400" y="8229600"/>
                <wp:positionH relativeFrom="page">
                  <wp:posOffset>1049020</wp:posOffset>
                </wp:positionH>
                <wp:positionV relativeFrom="page">
                  <wp:posOffset>7898130</wp:posOffset>
                </wp:positionV>
                <wp:extent cx="2651760" cy="349250"/>
                <wp:effectExtent l="0" t="0" r="15240" b="6350"/>
                <wp:wrapTight wrapText="bothSides">
                  <wp:wrapPolygon edited="0">
                    <wp:start x="0" y="0"/>
                    <wp:lineTo x="0" y="20422"/>
                    <wp:lineTo x="21517" y="20422"/>
                    <wp:lineTo x="21517" y="0"/>
                    <wp:lineTo x="0" y="0"/>
                  </wp:wrapPolygon>
                </wp:wrapTight>
                <wp:docPr id="259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4B9480" w14:textId="77777777" w:rsidR="00E3549D" w:rsidRPr="00AB3ACC" w:rsidRDefault="0030382E" w:rsidP="00E3549D">
                            <w:pPr>
                              <w:pStyle w:val="Organization"/>
                            </w:pPr>
                            <w:r>
                              <w:t>Slippery Rock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82.6pt;margin-top:621.9pt;width:208.8pt;height:27.5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" filled="f" stroked="f">
                <v:textbox inset="0,0,0,0">
                  <w:txbxContent>
                    <w:p w14:paraId="7B4B9480" w14:textId="77777777" w:rsidR="00E3549D" w:rsidRPr="00AB3ACC" w:rsidRDefault="0030382E" w:rsidP="00E3549D">
                      <w:pPr>
                        <w:pStyle w:val="Organization"/>
                      </w:pPr>
                      <w:r>
                        <w:t>Slippery Rock University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66462" behindDoc="0" locked="0" layoutInCell="1" allowOverlap="1" wp14:anchorId="055D3511" wp14:editId="63C98A17">
                <wp:simplePos x="0" y="0"/>
                <wp:positionH relativeFrom="page">
                  <wp:posOffset>4249420</wp:posOffset>
                </wp:positionH>
                <wp:positionV relativeFrom="page">
                  <wp:posOffset>6315710</wp:posOffset>
                </wp:positionV>
                <wp:extent cx="2651760" cy="201168"/>
                <wp:effectExtent l="279400" t="127000" r="15240" b="2540"/>
                <wp:wrapTight wrapText="bothSides">
                  <wp:wrapPolygon edited="0">
                    <wp:start x="-2276" y="-13671"/>
                    <wp:lineTo x="-2276" y="8203"/>
                    <wp:lineTo x="-414" y="19139"/>
                    <wp:lineTo x="21517" y="19139"/>
                    <wp:lineTo x="21517" y="-10937"/>
                    <wp:lineTo x="2483" y="-13671"/>
                    <wp:lineTo x="-2276" y="-13671"/>
                  </wp:wrapPolygon>
                </wp:wrapTight>
                <wp:docPr id="25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0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331C6E" w14:textId="77777777" w:rsidR="00E3549D" w:rsidRDefault="00E3549D" w:rsidP="00E3549D">
                            <w:pPr>
                              <w:pStyle w:val="Name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="00B72D3C">
                              <w:fldChar w:fldCharType="begin"/>
                            </w:r>
                            <w:r w:rsidR="00B72D3C">
                              <w:instrText xml:space="preserve"> USERNAME </w:instrText>
                            </w:r>
                            <w:r w:rsidR="00B72D3C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="00B72D3C">
                              <w:rPr>
                                <w:noProof/>
                              </w:rPr>
                              <w:fldChar w:fldCharType="end"/>
                            </w:r>
                            <w:r w:rsidRPr="00FC751D">
                              <w:instrText xml:space="preserve">="" "[Your Name]" </w:instrText>
                            </w:r>
                            <w:fldSimple w:instr=" USERNAME ">
                              <w:r w:rsidR="0030382E">
                                <w:rPr>
                                  <w:noProof/>
                                </w:rPr>
                                <w:instrText>Christina Grzybek</w:instrText>
                              </w:r>
                            </w:fldSimple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Christina Grzybek</w:t>
                            </w:r>
                            <w:r w:rsidRPr="00FC751D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34.6pt;margin-top:497.3pt;width:208.8pt;height:15.85pt;z-index:2516664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" filled="f" stroked="f">
                <v:textbox inset="0,0,0,0">
                  <w:txbxContent>
                    <w:p w14:paraId="10331C6E" w14:textId="77777777" w:rsidR="00E3549D" w:rsidRDefault="00E3549D" w:rsidP="00E3549D">
                      <w:pPr>
                        <w:pStyle w:val="Name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="00B72D3C">
                        <w:fldChar w:fldCharType="begin"/>
                      </w:r>
                      <w:r w:rsidR="00B72D3C">
                        <w:instrText xml:space="preserve"> USERNAME </w:instrText>
                      </w:r>
                      <w:r w:rsidR="00B72D3C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="00B72D3C">
                        <w:rPr>
                          <w:noProof/>
                        </w:rPr>
                        <w:fldChar w:fldCharType="end"/>
                      </w:r>
                      <w:r w:rsidRPr="00FC751D">
                        <w:instrText xml:space="preserve">="" "[Your Name]" </w:instrText>
                      </w:r>
                      <w:fldSimple w:instr=" USERNAME ">
                        <w:r w:rsidR="0030382E">
                          <w:rPr>
                            <w:noProof/>
                          </w:rPr>
                          <w:instrText>Christina Grzybek</w:instrText>
                        </w:r>
                      </w:fldSimple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Christina Grzybek</w:t>
                      </w:r>
                      <w:r w:rsidRPr="00FC751D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5C3880B" wp14:editId="77C81E9E">
                <wp:simplePos x="5486400" y="8229600"/>
                <wp:positionH relativeFrom="page">
                  <wp:posOffset>4249420</wp:posOffset>
                </wp:positionH>
                <wp:positionV relativeFrom="page">
                  <wp:posOffset>6064250</wp:posOffset>
                </wp:positionV>
                <wp:extent cx="2651760" cy="349250"/>
                <wp:effectExtent l="0" t="0" r="15240" b="6350"/>
                <wp:wrapTight wrapText="bothSides">
                  <wp:wrapPolygon edited="0">
                    <wp:start x="0" y="0"/>
                    <wp:lineTo x="0" y="20422"/>
                    <wp:lineTo x="21517" y="20422"/>
                    <wp:lineTo x="21517" y="0"/>
                    <wp:lineTo x="0" y="0"/>
                  </wp:wrapPolygon>
                </wp:wrapTight>
                <wp:docPr id="6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7ED4DF" w14:textId="77777777" w:rsidR="00E3549D" w:rsidRPr="00AB3ACC" w:rsidRDefault="0030382E" w:rsidP="00E3549D">
                            <w:pPr>
                              <w:pStyle w:val="Organization"/>
                            </w:pPr>
                            <w:r>
                              <w:t>Slippery Rock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34.6pt;margin-top:477.5pt;width:208.8pt;height:27.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" filled="f" stroked="f">
                <v:textbox inset="0,0,0,0">
                  <w:txbxContent>
                    <w:p w14:paraId="207ED4DF" w14:textId="77777777" w:rsidR="00E3549D" w:rsidRPr="00AB3ACC" w:rsidRDefault="0030382E" w:rsidP="00E3549D">
                      <w:pPr>
                        <w:pStyle w:val="Organization"/>
                      </w:pPr>
                      <w:r>
                        <w:t>Slippery Rock University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72606" behindDoc="0" locked="0" layoutInCell="1" allowOverlap="1" wp14:anchorId="343F6190" wp14:editId="7E8EAFF2">
                <wp:simplePos x="0" y="0"/>
                <wp:positionH relativeFrom="page">
                  <wp:posOffset>1049020</wp:posOffset>
                </wp:positionH>
                <wp:positionV relativeFrom="page">
                  <wp:posOffset>6315710</wp:posOffset>
                </wp:positionV>
                <wp:extent cx="2651760" cy="201168"/>
                <wp:effectExtent l="279400" t="127000" r="15240" b="2540"/>
                <wp:wrapTight wrapText="bothSides">
                  <wp:wrapPolygon edited="0">
                    <wp:start x="-2276" y="-13671"/>
                    <wp:lineTo x="-2276" y="8203"/>
                    <wp:lineTo x="-414" y="19139"/>
                    <wp:lineTo x="21517" y="19139"/>
                    <wp:lineTo x="21517" y="-10937"/>
                    <wp:lineTo x="2483" y="-13671"/>
                    <wp:lineTo x="-2276" y="-13671"/>
                  </wp:wrapPolygon>
                </wp:wrapTight>
                <wp:docPr id="61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0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4A1F70" w14:textId="77777777" w:rsidR="00E3549D" w:rsidRDefault="00E3549D" w:rsidP="00E3549D">
                            <w:pPr>
                              <w:pStyle w:val="Name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="00B72D3C">
                              <w:fldChar w:fldCharType="begin"/>
                            </w:r>
                            <w:r w:rsidR="00B72D3C">
                              <w:instrText xml:space="preserve"> USERNAME </w:instrText>
                            </w:r>
                            <w:r w:rsidR="00B72D3C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="00B72D3C">
                              <w:rPr>
                                <w:noProof/>
                              </w:rPr>
                              <w:fldChar w:fldCharType="end"/>
                            </w:r>
                            <w:r w:rsidRPr="00FC751D">
                              <w:instrText xml:space="preserve">="" "[Your Name]" </w:instrText>
                            </w:r>
                            <w:fldSimple w:instr=" USERNAME ">
                              <w:r w:rsidR="0030382E">
                                <w:rPr>
                                  <w:noProof/>
                                </w:rPr>
                                <w:instrText>Christina Grzybek</w:instrText>
                              </w:r>
                            </w:fldSimple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Christina Grzybek</w:t>
                            </w:r>
                            <w:r w:rsidRPr="00FC751D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82.6pt;margin-top:497.3pt;width:208.8pt;height:15.85pt;z-index:2516726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" filled="f" stroked="f">
                <v:textbox inset="0,0,0,0">
                  <w:txbxContent>
                    <w:p w14:paraId="304A1F70" w14:textId="77777777" w:rsidR="00E3549D" w:rsidRDefault="00E3549D" w:rsidP="00E3549D">
                      <w:pPr>
                        <w:pStyle w:val="Name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="00B72D3C">
                        <w:fldChar w:fldCharType="begin"/>
                      </w:r>
                      <w:r w:rsidR="00B72D3C">
                        <w:instrText xml:space="preserve"> USERNAME </w:instrText>
                      </w:r>
                      <w:r w:rsidR="00B72D3C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="00B72D3C">
                        <w:rPr>
                          <w:noProof/>
                        </w:rPr>
                        <w:fldChar w:fldCharType="end"/>
                      </w:r>
                      <w:r w:rsidRPr="00FC751D">
                        <w:instrText xml:space="preserve">="" "[Your Name]" </w:instrText>
                      </w:r>
                      <w:fldSimple w:instr=" USERNAME ">
                        <w:r w:rsidR="0030382E">
                          <w:rPr>
                            <w:noProof/>
                          </w:rPr>
                          <w:instrText>Christina Grzybek</w:instrText>
                        </w:r>
                      </w:fldSimple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Christina Grzybek</w:t>
                      </w:r>
                      <w:r w:rsidRPr="00FC751D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300C090" wp14:editId="5B08233D">
                <wp:simplePos x="5486400" y="8229600"/>
                <wp:positionH relativeFrom="page">
                  <wp:posOffset>1049020</wp:posOffset>
                </wp:positionH>
                <wp:positionV relativeFrom="page">
                  <wp:posOffset>6064250</wp:posOffset>
                </wp:positionV>
                <wp:extent cx="2651760" cy="349250"/>
                <wp:effectExtent l="0" t="0" r="15240" b="6350"/>
                <wp:wrapTight wrapText="bothSides">
                  <wp:wrapPolygon edited="0">
                    <wp:start x="0" y="0"/>
                    <wp:lineTo x="0" y="20422"/>
                    <wp:lineTo x="21517" y="20422"/>
                    <wp:lineTo x="21517" y="0"/>
                    <wp:lineTo x="0" y="0"/>
                  </wp:wrapPolygon>
                </wp:wrapTight>
                <wp:docPr id="60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79640E" w14:textId="77777777" w:rsidR="00E3549D" w:rsidRPr="00AB3ACC" w:rsidRDefault="0030382E" w:rsidP="00E3549D">
                            <w:pPr>
                              <w:pStyle w:val="Organization"/>
                            </w:pPr>
                            <w:r>
                              <w:t>Slippery Rock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82.6pt;margin-top:477.5pt;width:208.8pt;height:27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" filled="f" stroked="f">
                <v:textbox inset="0,0,0,0">
                  <w:txbxContent>
                    <w:p w14:paraId="1E79640E" w14:textId="77777777" w:rsidR="00E3549D" w:rsidRPr="00AB3ACC" w:rsidRDefault="0030382E" w:rsidP="00E3549D">
                      <w:pPr>
                        <w:pStyle w:val="Organization"/>
                      </w:pPr>
                      <w:r>
                        <w:t>Slippery Rock University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64414" behindDoc="0" locked="0" layoutInCell="1" allowOverlap="1" wp14:anchorId="28CC669B" wp14:editId="448907A0">
                <wp:simplePos x="0" y="0"/>
                <wp:positionH relativeFrom="page">
                  <wp:posOffset>4249420</wp:posOffset>
                </wp:positionH>
                <wp:positionV relativeFrom="page">
                  <wp:posOffset>4486910</wp:posOffset>
                </wp:positionV>
                <wp:extent cx="2651760" cy="201168"/>
                <wp:effectExtent l="279400" t="127000" r="15240" b="2540"/>
                <wp:wrapTight wrapText="bothSides">
                  <wp:wrapPolygon edited="0">
                    <wp:start x="-2276" y="-13671"/>
                    <wp:lineTo x="-2276" y="8203"/>
                    <wp:lineTo x="-414" y="19139"/>
                    <wp:lineTo x="21517" y="19139"/>
                    <wp:lineTo x="21517" y="-10937"/>
                    <wp:lineTo x="2483" y="-13671"/>
                    <wp:lineTo x="-2276" y="-13671"/>
                  </wp:wrapPolygon>
                </wp:wrapTight>
                <wp:docPr id="5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0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CB913F" w14:textId="77777777" w:rsidR="00E3549D" w:rsidRDefault="00E3549D" w:rsidP="00E3549D">
                            <w:pPr>
                              <w:pStyle w:val="Name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="00B72D3C">
                              <w:fldChar w:fldCharType="begin"/>
                            </w:r>
                            <w:r w:rsidR="00B72D3C">
                              <w:instrText xml:space="preserve"> USERNAME </w:instrText>
                            </w:r>
                            <w:r w:rsidR="00B72D3C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="00B72D3C">
                              <w:rPr>
                                <w:noProof/>
                              </w:rPr>
                              <w:fldChar w:fldCharType="end"/>
                            </w:r>
                            <w:r w:rsidRPr="00FC751D">
                              <w:instrText xml:space="preserve">="" "[Your Name]" </w:instrText>
                            </w:r>
                            <w:fldSimple w:instr=" USERNAME ">
                              <w:r w:rsidR="0030382E">
                                <w:rPr>
                                  <w:noProof/>
                                </w:rPr>
                                <w:instrText>Christina Grzybek</w:instrText>
                              </w:r>
                            </w:fldSimple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Christina Grzybek</w:t>
                            </w:r>
                            <w:r w:rsidRPr="00FC751D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34.6pt;margin-top:353.3pt;width:208.8pt;height:15.85pt;z-index:251664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" filled="f" stroked="f">
                <v:textbox inset="0,0,0,0">
                  <w:txbxContent>
                    <w:p w14:paraId="6CCB913F" w14:textId="77777777" w:rsidR="00E3549D" w:rsidRDefault="00E3549D" w:rsidP="00E3549D">
                      <w:pPr>
                        <w:pStyle w:val="Name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="00B72D3C">
                        <w:fldChar w:fldCharType="begin"/>
                      </w:r>
                      <w:r w:rsidR="00B72D3C">
                        <w:instrText xml:space="preserve"> USERNAME </w:instrText>
                      </w:r>
                      <w:r w:rsidR="00B72D3C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="00B72D3C">
                        <w:rPr>
                          <w:noProof/>
                        </w:rPr>
                        <w:fldChar w:fldCharType="end"/>
                      </w:r>
                      <w:r w:rsidRPr="00FC751D">
                        <w:instrText xml:space="preserve">="" "[Your Name]" </w:instrText>
                      </w:r>
                      <w:fldSimple w:instr=" USERNAME ">
                        <w:r w:rsidR="0030382E">
                          <w:rPr>
                            <w:noProof/>
                          </w:rPr>
                          <w:instrText>Christina Grzybek</w:instrText>
                        </w:r>
                      </w:fldSimple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Christina Grzybek</w:t>
                      </w:r>
                      <w:r w:rsidRPr="00FC751D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7F64B42" wp14:editId="558576C8">
                <wp:simplePos x="5486400" y="8229600"/>
                <wp:positionH relativeFrom="page">
                  <wp:posOffset>4249420</wp:posOffset>
                </wp:positionH>
                <wp:positionV relativeFrom="page">
                  <wp:posOffset>4235450</wp:posOffset>
                </wp:positionV>
                <wp:extent cx="2651760" cy="349250"/>
                <wp:effectExtent l="0" t="0" r="15240" b="6350"/>
                <wp:wrapTight wrapText="bothSides">
                  <wp:wrapPolygon edited="0">
                    <wp:start x="0" y="0"/>
                    <wp:lineTo x="0" y="20422"/>
                    <wp:lineTo x="21517" y="20422"/>
                    <wp:lineTo x="21517" y="0"/>
                    <wp:lineTo x="0" y="0"/>
                  </wp:wrapPolygon>
                </wp:wrapTight>
                <wp:docPr id="57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E56C73" w14:textId="77777777" w:rsidR="00E3549D" w:rsidRPr="00AB3ACC" w:rsidRDefault="0030382E" w:rsidP="00E3549D">
                            <w:pPr>
                              <w:pStyle w:val="Organization"/>
                            </w:pPr>
                            <w:r>
                              <w:t>Slippery Rock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34.6pt;margin-top:333.5pt;width:208.8pt;height:27.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" filled="f" stroked="f">
                <v:textbox inset="0,0,0,0">
                  <w:txbxContent>
                    <w:p w14:paraId="28E56C73" w14:textId="77777777" w:rsidR="00E3549D" w:rsidRPr="00AB3ACC" w:rsidRDefault="0030382E" w:rsidP="00E3549D">
                      <w:pPr>
                        <w:pStyle w:val="Organization"/>
                      </w:pPr>
                      <w:r>
                        <w:t>Slippery Rock University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77726" behindDoc="0" locked="0" layoutInCell="1" allowOverlap="1" wp14:anchorId="43CFF54E" wp14:editId="1C028748">
                <wp:simplePos x="0" y="0"/>
                <wp:positionH relativeFrom="page">
                  <wp:posOffset>1049020</wp:posOffset>
                </wp:positionH>
                <wp:positionV relativeFrom="page">
                  <wp:posOffset>4486910</wp:posOffset>
                </wp:positionV>
                <wp:extent cx="2651760" cy="201168"/>
                <wp:effectExtent l="279400" t="127000" r="15240" b="2540"/>
                <wp:wrapTight wrapText="bothSides">
                  <wp:wrapPolygon edited="0">
                    <wp:start x="-2276" y="-13671"/>
                    <wp:lineTo x="-2276" y="8203"/>
                    <wp:lineTo x="-414" y="19139"/>
                    <wp:lineTo x="21517" y="19139"/>
                    <wp:lineTo x="21517" y="-10937"/>
                    <wp:lineTo x="2483" y="-13671"/>
                    <wp:lineTo x="-2276" y="-13671"/>
                  </wp:wrapPolygon>
                </wp:wrapTight>
                <wp:docPr id="55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0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7B3DFB" w14:textId="77777777" w:rsidR="00E3549D" w:rsidRDefault="00E3549D" w:rsidP="00E3549D">
                            <w:pPr>
                              <w:pStyle w:val="Name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="00B72D3C">
                              <w:fldChar w:fldCharType="begin"/>
                            </w:r>
                            <w:r w:rsidR="00B72D3C">
                              <w:instrText xml:space="preserve"> USERNAME </w:instrText>
                            </w:r>
                            <w:r w:rsidR="00B72D3C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="00B72D3C">
                              <w:rPr>
                                <w:noProof/>
                              </w:rPr>
                              <w:fldChar w:fldCharType="end"/>
                            </w:r>
                            <w:r w:rsidRPr="00FC751D">
                              <w:instrText xml:space="preserve">="" "[Your Name]" </w:instrText>
                            </w:r>
                            <w:fldSimple w:instr=" USERNAME ">
                              <w:r w:rsidR="0030382E">
                                <w:rPr>
                                  <w:noProof/>
                                </w:rPr>
                                <w:instrText>Christina Grzybek</w:instrText>
                              </w:r>
                            </w:fldSimple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Christina Grzybek</w:t>
                            </w:r>
                            <w:r w:rsidRPr="00FC751D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82.6pt;margin-top:353.3pt;width:208.8pt;height:15.85pt;z-index:251677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" filled="f" stroked="f">
                <v:textbox inset="0,0,0,0">
                  <w:txbxContent>
                    <w:p w14:paraId="147B3DFB" w14:textId="77777777" w:rsidR="00E3549D" w:rsidRDefault="00E3549D" w:rsidP="00E3549D">
                      <w:pPr>
                        <w:pStyle w:val="Name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="00B72D3C">
                        <w:fldChar w:fldCharType="begin"/>
                      </w:r>
                      <w:r w:rsidR="00B72D3C">
                        <w:instrText xml:space="preserve"> USERNAME </w:instrText>
                      </w:r>
                      <w:r w:rsidR="00B72D3C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="00B72D3C">
                        <w:rPr>
                          <w:noProof/>
                        </w:rPr>
                        <w:fldChar w:fldCharType="end"/>
                      </w:r>
                      <w:r w:rsidRPr="00FC751D">
                        <w:instrText xml:space="preserve">="" "[Your Name]" </w:instrText>
                      </w:r>
                      <w:fldSimple w:instr=" USERNAME ">
                        <w:r w:rsidR="0030382E">
                          <w:rPr>
                            <w:noProof/>
                          </w:rPr>
                          <w:instrText>Christina Grzybek</w:instrText>
                        </w:r>
                      </w:fldSimple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Christina Grzybek</w:t>
                      </w:r>
                      <w:r w:rsidRPr="00FC751D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80C95BF" wp14:editId="1E74706E">
                <wp:simplePos x="5486400" y="8229600"/>
                <wp:positionH relativeFrom="page">
                  <wp:posOffset>1049020</wp:posOffset>
                </wp:positionH>
                <wp:positionV relativeFrom="page">
                  <wp:posOffset>4235450</wp:posOffset>
                </wp:positionV>
                <wp:extent cx="2651760" cy="349250"/>
                <wp:effectExtent l="0" t="0" r="15240" b="6350"/>
                <wp:wrapTight wrapText="bothSides">
                  <wp:wrapPolygon edited="0">
                    <wp:start x="0" y="0"/>
                    <wp:lineTo x="0" y="20422"/>
                    <wp:lineTo x="21517" y="20422"/>
                    <wp:lineTo x="21517" y="0"/>
                    <wp:lineTo x="0" y="0"/>
                  </wp:wrapPolygon>
                </wp:wrapTight>
                <wp:docPr id="5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ACF86" w14:textId="77777777" w:rsidR="00E3549D" w:rsidRPr="00AB3ACC" w:rsidRDefault="0030382E" w:rsidP="00E3549D">
                            <w:pPr>
                              <w:pStyle w:val="Organization"/>
                            </w:pPr>
                            <w:r>
                              <w:t>Slippery Rock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82.6pt;margin-top:333.5pt;width:208.8pt;height:27.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" filled="f" stroked="f">
                <v:textbox inset="0,0,0,0">
                  <w:txbxContent>
                    <w:p w14:paraId="0BCACF86" w14:textId="77777777" w:rsidR="00E3549D" w:rsidRPr="00AB3ACC" w:rsidRDefault="0030382E" w:rsidP="00E3549D">
                      <w:pPr>
                        <w:pStyle w:val="Organization"/>
                      </w:pPr>
                      <w:r>
                        <w:t>Slippery Rock University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62366" behindDoc="0" locked="0" layoutInCell="1" allowOverlap="1" wp14:anchorId="7ABC4287" wp14:editId="2351279C">
                <wp:simplePos x="0" y="0"/>
                <wp:positionH relativeFrom="page">
                  <wp:posOffset>4249420</wp:posOffset>
                </wp:positionH>
                <wp:positionV relativeFrom="page">
                  <wp:posOffset>2658110</wp:posOffset>
                </wp:positionV>
                <wp:extent cx="2651760" cy="201168"/>
                <wp:effectExtent l="279400" t="127000" r="15240" b="2540"/>
                <wp:wrapTight wrapText="bothSides">
                  <wp:wrapPolygon edited="0">
                    <wp:start x="-2276" y="-13671"/>
                    <wp:lineTo x="-2276" y="8203"/>
                    <wp:lineTo x="-414" y="19139"/>
                    <wp:lineTo x="21517" y="19139"/>
                    <wp:lineTo x="21517" y="-10937"/>
                    <wp:lineTo x="2483" y="-13671"/>
                    <wp:lineTo x="-2276" y="-13671"/>
                  </wp:wrapPolygon>
                </wp:wrapTight>
                <wp:docPr id="52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0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DFDB2D" w14:textId="77777777" w:rsidR="00E3549D" w:rsidRDefault="00E3549D" w:rsidP="00E3549D">
                            <w:pPr>
                              <w:pStyle w:val="Name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="00B72D3C">
                              <w:fldChar w:fldCharType="begin"/>
                            </w:r>
                            <w:r w:rsidR="00B72D3C">
                              <w:instrText xml:space="preserve"> USERNAME </w:instrText>
                            </w:r>
                            <w:r w:rsidR="00B72D3C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="00B72D3C">
                              <w:rPr>
                                <w:noProof/>
                              </w:rPr>
                              <w:fldChar w:fldCharType="end"/>
                            </w:r>
                            <w:r w:rsidRPr="00FC751D">
                              <w:instrText xml:space="preserve">="" "[Your Name]" </w:instrText>
                            </w:r>
                            <w:fldSimple w:instr=" USERNAME ">
                              <w:r w:rsidR="0030382E">
                                <w:rPr>
                                  <w:noProof/>
                                </w:rPr>
                                <w:instrText>Christina Grzybek</w:instrText>
                              </w:r>
                            </w:fldSimple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Christina Grzybek</w:t>
                            </w:r>
                            <w:r w:rsidRPr="00FC751D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34.6pt;margin-top:209.3pt;width:208.8pt;height:15.85pt;z-index:251662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" filled="f" stroked="f">
                <v:textbox inset="0,0,0,0">
                  <w:txbxContent>
                    <w:p w14:paraId="0DDFDB2D" w14:textId="77777777" w:rsidR="00E3549D" w:rsidRDefault="00E3549D" w:rsidP="00E3549D">
                      <w:pPr>
                        <w:pStyle w:val="Name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="00B72D3C">
                        <w:fldChar w:fldCharType="begin"/>
                      </w:r>
                      <w:r w:rsidR="00B72D3C">
                        <w:instrText xml:space="preserve"> USERNAME </w:instrText>
                      </w:r>
                      <w:r w:rsidR="00B72D3C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="00B72D3C">
                        <w:rPr>
                          <w:noProof/>
                        </w:rPr>
                        <w:fldChar w:fldCharType="end"/>
                      </w:r>
                      <w:r w:rsidRPr="00FC751D">
                        <w:instrText xml:space="preserve">="" "[Your Name]" </w:instrText>
                      </w:r>
                      <w:fldSimple w:instr=" USERNAME ">
                        <w:r w:rsidR="0030382E">
                          <w:rPr>
                            <w:noProof/>
                          </w:rPr>
                          <w:instrText>Christina Grzybek</w:instrText>
                        </w:r>
                      </w:fldSimple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Christina Grzybek</w:t>
                      </w:r>
                      <w:r w:rsidRPr="00FC751D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B695B2B" wp14:editId="13DB761D">
                <wp:simplePos x="5486400" y="8229600"/>
                <wp:positionH relativeFrom="page">
                  <wp:posOffset>4249420</wp:posOffset>
                </wp:positionH>
                <wp:positionV relativeFrom="page">
                  <wp:posOffset>2406650</wp:posOffset>
                </wp:positionV>
                <wp:extent cx="2651760" cy="349250"/>
                <wp:effectExtent l="0" t="0" r="15240" b="6350"/>
                <wp:wrapTight wrapText="bothSides">
                  <wp:wrapPolygon edited="0">
                    <wp:start x="0" y="0"/>
                    <wp:lineTo x="0" y="20422"/>
                    <wp:lineTo x="21517" y="20422"/>
                    <wp:lineTo x="21517" y="0"/>
                    <wp:lineTo x="0" y="0"/>
                  </wp:wrapPolygon>
                </wp:wrapTight>
                <wp:docPr id="51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EA1F83" w14:textId="77777777" w:rsidR="00E3549D" w:rsidRPr="00AB3ACC" w:rsidRDefault="0030382E" w:rsidP="00E3549D">
                            <w:pPr>
                              <w:pStyle w:val="Organization"/>
                            </w:pPr>
                            <w:r>
                              <w:t>Slippery Rock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334.6pt;margin-top:189.5pt;width:208.8pt;height:27.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" filled="f" stroked="f">
                <v:textbox inset="0,0,0,0">
                  <w:txbxContent>
                    <w:p w14:paraId="63EA1F83" w14:textId="77777777" w:rsidR="00E3549D" w:rsidRPr="00AB3ACC" w:rsidRDefault="0030382E" w:rsidP="00E3549D">
                      <w:pPr>
                        <w:pStyle w:val="Organization"/>
                      </w:pPr>
                      <w:r>
                        <w:t>Slippery Rock University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70558" behindDoc="0" locked="0" layoutInCell="1" allowOverlap="1" wp14:anchorId="654EE2D1" wp14:editId="2D302BB6">
                <wp:simplePos x="0" y="0"/>
                <wp:positionH relativeFrom="page">
                  <wp:posOffset>1049020</wp:posOffset>
                </wp:positionH>
                <wp:positionV relativeFrom="page">
                  <wp:posOffset>2658110</wp:posOffset>
                </wp:positionV>
                <wp:extent cx="2651760" cy="201168"/>
                <wp:effectExtent l="279400" t="127000" r="15240" b="2540"/>
                <wp:wrapTight wrapText="bothSides">
                  <wp:wrapPolygon edited="0">
                    <wp:start x="-2276" y="-13671"/>
                    <wp:lineTo x="-2276" y="8203"/>
                    <wp:lineTo x="-414" y="19139"/>
                    <wp:lineTo x="21517" y="19139"/>
                    <wp:lineTo x="21517" y="-10937"/>
                    <wp:lineTo x="2483" y="-13671"/>
                    <wp:lineTo x="-2276" y="-13671"/>
                  </wp:wrapPolygon>
                </wp:wrapTight>
                <wp:docPr id="49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0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194367" w14:textId="77777777" w:rsidR="00E3549D" w:rsidRDefault="00E3549D" w:rsidP="00E3549D">
                            <w:pPr>
                              <w:pStyle w:val="Name"/>
                            </w:pPr>
                            <w:r w:rsidRPr="00FC751D">
                              <w:fldChar w:fldCharType="begin"/>
                            </w:r>
                            <w:r w:rsidRPr="00FC751D">
                              <w:instrText xml:space="preserve"> PLACEHOLDER </w:instrText>
                            </w:r>
                            <w:r w:rsidRPr="00FC751D">
                              <w:fldChar w:fldCharType="begin"/>
                            </w:r>
                            <w:r w:rsidRPr="00FC751D">
                              <w:instrText xml:space="preserve"> IF </w:instrText>
                            </w:r>
                            <w:r w:rsidR="00B72D3C">
                              <w:fldChar w:fldCharType="begin"/>
                            </w:r>
                            <w:r w:rsidR="00B72D3C">
                              <w:instrText xml:space="preserve"> USERNAME </w:instrText>
                            </w:r>
                            <w:r w:rsidR="00B72D3C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="00B72D3C">
                              <w:rPr>
                                <w:noProof/>
                              </w:rPr>
                              <w:fldChar w:fldCharType="end"/>
                            </w:r>
                            <w:r w:rsidRPr="00FC751D">
                              <w:instrText xml:space="preserve">="" "[Your Name]" </w:instrText>
                            </w:r>
                            <w:fldSimple w:instr=" USERNAME ">
                              <w:r w:rsidR="0030382E">
                                <w:rPr>
                                  <w:noProof/>
                                </w:rPr>
                                <w:instrText>Christina Grzybek</w:instrText>
                              </w:r>
                            </w:fldSimple>
                            <w:r w:rsidRPr="00FC751D">
                              <w:fldChar w:fldCharType="separate"/>
                            </w:r>
                            <w:r w:rsidR="0030382E">
                              <w:rPr>
                                <w:noProof/>
                              </w:rPr>
                              <w:instrText>Christina Grzybek</w:instrText>
                            </w:r>
                            <w:r w:rsidRPr="00FC751D">
                              <w:fldChar w:fldCharType="end"/>
                            </w:r>
                            <w:r w:rsidRPr="00FC751D">
                              <w:instrText xml:space="preserve"> \* MERGEFORMAT</w:instrText>
                            </w:r>
                            <w:r w:rsidRPr="00FC751D">
                              <w:fldChar w:fldCharType="separate"/>
                            </w:r>
                            <w:r w:rsidR="0030382E">
                              <w:t>Christina Grzybek</w:t>
                            </w:r>
                            <w:r w:rsidRPr="00FC751D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82.6pt;margin-top:209.3pt;width:208.8pt;height:15.85pt;z-index:2516705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" filled="f" stroked="f">
                <v:textbox inset="0,0,0,0">
                  <w:txbxContent>
                    <w:p w14:paraId="09194367" w14:textId="77777777" w:rsidR="00E3549D" w:rsidRDefault="00E3549D" w:rsidP="00E3549D">
                      <w:pPr>
                        <w:pStyle w:val="Name"/>
                      </w:pPr>
                      <w:r w:rsidRPr="00FC751D">
                        <w:fldChar w:fldCharType="begin"/>
                      </w:r>
                      <w:r w:rsidRPr="00FC751D">
                        <w:instrText xml:space="preserve"> PLACEHOLDER </w:instrText>
                      </w:r>
                      <w:r w:rsidRPr="00FC751D">
                        <w:fldChar w:fldCharType="begin"/>
                      </w:r>
                      <w:r w:rsidRPr="00FC751D">
                        <w:instrText xml:space="preserve"> IF </w:instrText>
                      </w:r>
                      <w:r w:rsidR="00B72D3C">
                        <w:fldChar w:fldCharType="begin"/>
                      </w:r>
                      <w:r w:rsidR="00B72D3C">
                        <w:instrText xml:space="preserve"> USERNAME </w:instrText>
                      </w:r>
                      <w:r w:rsidR="00B72D3C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="00B72D3C">
                        <w:rPr>
                          <w:noProof/>
                        </w:rPr>
                        <w:fldChar w:fldCharType="end"/>
                      </w:r>
                      <w:r w:rsidRPr="00FC751D">
                        <w:instrText xml:space="preserve">="" "[Your Name]" </w:instrText>
                      </w:r>
                      <w:fldSimple w:instr=" USERNAME ">
                        <w:r w:rsidR="0030382E">
                          <w:rPr>
                            <w:noProof/>
                          </w:rPr>
                          <w:instrText>Christina Grzybek</w:instrText>
                        </w:r>
                      </w:fldSimple>
                      <w:r w:rsidRPr="00FC751D">
                        <w:fldChar w:fldCharType="separate"/>
                      </w:r>
                      <w:r w:rsidR="0030382E">
                        <w:rPr>
                          <w:noProof/>
                        </w:rPr>
                        <w:instrText>Christina Grzybek</w:instrText>
                      </w:r>
                      <w:r w:rsidRPr="00FC751D">
                        <w:fldChar w:fldCharType="end"/>
                      </w:r>
                      <w:r w:rsidRPr="00FC751D">
                        <w:instrText xml:space="preserve"> \* MERGEFORMAT</w:instrText>
                      </w:r>
                      <w:r w:rsidRPr="00FC751D">
                        <w:fldChar w:fldCharType="separate"/>
                      </w:r>
                      <w:r w:rsidR="0030382E">
                        <w:t>Christina Grzybek</w:t>
                      </w:r>
                      <w:r w:rsidRPr="00FC751D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3549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063CAB9" wp14:editId="074CCC87">
                <wp:simplePos x="5486400" y="8229600"/>
                <wp:positionH relativeFrom="page">
                  <wp:posOffset>1049020</wp:posOffset>
                </wp:positionH>
                <wp:positionV relativeFrom="page">
                  <wp:posOffset>2406650</wp:posOffset>
                </wp:positionV>
                <wp:extent cx="2651760" cy="349250"/>
                <wp:effectExtent l="0" t="0" r="15240" b="6350"/>
                <wp:wrapTight wrapText="bothSides">
                  <wp:wrapPolygon edited="0">
                    <wp:start x="0" y="0"/>
                    <wp:lineTo x="0" y="20422"/>
                    <wp:lineTo x="21517" y="20422"/>
                    <wp:lineTo x="21517" y="0"/>
                    <wp:lineTo x="0" y="0"/>
                  </wp:wrapPolygon>
                </wp:wrapTight>
                <wp:docPr id="4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E00D75" w14:textId="77777777" w:rsidR="00E3549D" w:rsidRPr="00AB3ACC" w:rsidRDefault="0030382E" w:rsidP="00E3549D">
                            <w:pPr>
                              <w:pStyle w:val="Organization"/>
                            </w:pPr>
                            <w:r>
                              <w:t>Slippery Rock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82.6pt;margin-top:189.5pt;width:208.8pt;height:27.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" filled="f" stroked="f">
                <v:textbox inset="0,0,0,0">
                  <w:txbxContent>
                    <w:p w14:paraId="67E00D75" w14:textId="77777777" w:rsidR="00E3549D" w:rsidRPr="00AB3ACC" w:rsidRDefault="0030382E" w:rsidP="00E3549D">
                      <w:pPr>
                        <w:pStyle w:val="Organization"/>
                      </w:pPr>
                      <w:r>
                        <w:t>Slippery Rock University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41C9A" w:rsidSect="00B639CC">
      <w:headerReference w:type="default" r:id="rId7"/>
      <w:footerReference w:type="default" r:id="rId8"/>
      <w:pgSz w:w="12240" w:h="15840"/>
      <w:pgMar w:top="72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D569B4" w14:textId="77777777" w:rsidR="00B72D3C" w:rsidRDefault="00B72D3C">
      <w:pPr>
        <w:spacing w:after="0"/>
      </w:pPr>
      <w:r>
        <w:separator/>
      </w:r>
    </w:p>
  </w:endnote>
  <w:endnote w:type="continuationSeparator" w:id="0">
    <w:p w14:paraId="52F13841" w14:textId="77777777" w:rsidR="00B72D3C" w:rsidRDefault="00B72D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73281" w14:textId="77777777" w:rsidR="00447892" w:rsidRDefault="00447892">
    <w:pPr>
      <w:pStyle w:val="Footer"/>
    </w:pPr>
    <w:r>
      <w:rPr>
        <w:noProof/>
      </w:rPr>
      <w:drawing>
        <wp:anchor distT="0" distB="0" distL="114300" distR="114300" simplePos="0" relativeHeight="251678719" behindDoc="0" locked="0" layoutInCell="1" allowOverlap="1" wp14:anchorId="4EEC3EC2" wp14:editId="58307DC7">
          <wp:simplePos x="0" y="0"/>
          <wp:positionH relativeFrom="page">
            <wp:posOffset>3886200</wp:posOffset>
          </wp:positionH>
          <wp:positionV relativeFrom="page">
            <wp:posOffset>7772400</wp:posOffset>
          </wp:positionV>
          <wp:extent cx="3200400" cy="1828800"/>
          <wp:effectExtent l="25400" t="0" r="0" b="0"/>
          <wp:wrapNone/>
          <wp:docPr id="25" name="Picture 25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1" behindDoc="0" locked="0" layoutInCell="1" allowOverlap="1" wp14:anchorId="57562B4F" wp14:editId="1FC864BF">
          <wp:simplePos x="0" y="0"/>
          <wp:positionH relativeFrom="page">
            <wp:posOffset>3886200</wp:posOffset>
          </wp:positionH>
          <wp:positionV relativeFrom="page">
            <wp:posOffset>5943600</wp:posOffset>
          </wp:positionV>
          <wp:extent cx="3200400" cy="1828800"/>
          <wp:effectExtent l="25400" t="0" r="0" b="0"/>
          <wp:wrapNone/>
          <wp:docPr id="24" name="Picture 24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7" behindDoc="0" locked="0" layoutInCell="1" allowOverlap="1" wp14:anchorId="65CDAE34" wp14:editId="1EA0F149">
          <wp:simplePos x="0" y="0"/>
          <wp:positionH relativeFrom="page">
            <wp:posOffset>685800</wp:posOffset>
          </wp:positionH>
          <wp:positionV relativeFrom="page">
            <wp:posOffset>7772400</wp:posOffset>
          </wp:positionV>
          <wp:extent cx="3200400" cy="1828800"/>
          <wp:effectExtent l="25400" t="0" r="0" b="0"/>
          <wp:wrapNone/>
          <wp:docPr id="21" name="Picture 21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79" behindDoc="0" locked="0" layoutInCell="1" allowOverlap="1" wp14:anchorId="1F5542AE" wp14:editId="24EBD9CA">
          <wp:simplePos x="0" y="0"/>
          <wp:positionH relativeFrom="page">
            <wp:posOffset>685800</wp:posOffset>
          </wp:positionH>
          <wp:positionV relativeFrom="page">
            <wp:posOffset>5943600</wp:posOffset>
          </wp:positionV>
          <wp:extent cx="3200400" cy="1828800"/>
          <wp:effectExtent l="25400" t="0" r="0" b="0"/>
          <wp:wrapNone/>
          <wp:docPr id="20" name="Picture 20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596543" w14:textId="77777777" w:rsidR="00B72D3C" w:rsidRDefault="00B72D3C">
      <w:pPr>
        <w:spacing w:after="0"/>
      </w:pPr>
      <w:r>
        <w:separator/>
      </w:r>
    </w:p>
  </w:footnote>
  <w:footnote w:type="continuationSeparator" w:id="0">
    <w:p w14:paraId="72049C2E" w14:textId="77777777" w:rsidR="00B72D3C" w:rsidRDefault="00B72D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AD079" w14:textId="77777777" w:rsidR="00447892" w:rsidRDefault="001A78F5">
    <w:pPr>
      <w:pStyle w:val="Header"/>
    </w:pPr>
    <w:bookmarkStart w:id="2" w:name="_MacBuGuideStaticData_720H"/>
    <w:bookmarkStart w:id="3" w:name="_MacBuGuideStaticData_11160V"/>
    <w:bookmarkStart w:id="4" w:name="_MacBuGuideStaticData_1080V"/>
    <w:bookmarkStart w:id="5" w:name="_MacBuGuideStaticData_6120V"/>
    <w:bookmarkStart w:id="6" w:name="_MacBuGuideStaticData_3600H"/>
    <w:bookmarkStart w:id="7" w:name="_MacBuGuideStaticData_6480H"/>
    <w:bookmarkStart w:id="8" w:name="_MacBuGuideStaticData_9360H"/>
    <w:bookmarkStart w:id="9" w:name="_MacBuGuideStaticData_12240H"/>
    <w:bookmarkStart w:id="10" w:name="_MacBuGuideStaticData_15120H"/>
    <w:r>
      <w:rPr>
        <w:noProof/>
      </w:rPr>
      <w:drawing>
        <wp:anchor distT="0" distB="0" distL="114300" distR="114300" simplePos="0" relativeHeight="251672575" behindDoc="0" locked="0" layoutInCell="1" allowOverlap="1" wp14:anchorId="6A3B1515" wp14:editId="77A4C062">
          <wp:simplePos x="0" y="0"/>
          <wp:positionH relativeFrom="page">
            <wp:posOffset>3887951</wp:posOffset>
          </wp:positionH>
          <wp:positionV relativeFrom="page">
            <wp:posOffset>2286000</wp:posOffset>
          </wp:positionV>
          <wp:extent cx="3206531" cy="1828800"/>
          <wp:effectExtent l="25400" t="0" r="0" b="0"/>
          <wp:wrapNone/>
          <wp:docPr id="22" name="Picture 22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6531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892">
      <w:rPr>
        <w:noProof/>
      </w:rPr>
      <w:drawing>
        <wp:anchor distT="0" distB="0" distL="114300" distR="114300" simplePos="0" relativeHeight="251674623" behindDoc="0" locked="0" layoutInCell="1" allowOverlap="1" wp14:anchorId="0675762D" wp14:editId="63435883">
          <wp:simplePos x="0" y="0"/>
          <wp:positionH relativeFrom="page">
            <wp:posOffset>3886200</wp:posOffset>
          </wp:positionH>
          <wp:positionV relativeFrom="page">
            <wp:posOffset>4114800</wp:posOffset>
          </wp:positionV>
          <wp:extent cx="3200400" cy="1828800"/>
          <wp:effectExtent l="25400" t="0" r="0" b="0"/>
          <wp:wrapNone/>
          <wp:docPr id="23" name="Picture 23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892">
      <w:rPr>
        <w:noProof/>
      </w:rPr>
      <w:drawing>
        <wp:anchor distT="0" distB="0" distL="114300" distR="114300" simplePos="0" relativeHeight="251666431" behindDoc="0" locked="0" layoutInCell="1" allowOverlap="1" wp14:anchorId="29A79453" wp14:editId="1CF1FBDC">
          <wp:simplePos x="0" y="0"/>
          <wp:positionH relativeFrom="page">
            <wp:posOffset>685800</wp:posOffset>
          </wp:positionH>
          <wp:positionV relativeFrom="page">
            <wp:posOffset>4114800</wp:posOffset>
          </wp:positionV>
          <wp:extent cx="3200400" cy="1828800"/>
          <wp:effectExtent l="25400" t="0" r="0" b="0"/>
          <wp:wrapNone/>
          <wp:docPr id="19" name="Picture 19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892">
      <w:rPr>
        <w:noProof/>
      </w:rPr>
      <w:drawing>
        <wp:anchor distT="0" distB="0" distL="114300" distR="114300" simplePos="0" relativeHeight="251664383" behindDoc="0" locked="0" layoutInCell="1" allowOverlap="1" wp14:anchorId="0A57FA3F" wp14:editId="6C27F5C3">
          <wp:simplePos x="0" y="0"/>
          <wp:positionH relativeFrom="page">
            <wp:posOffset>685800</wp:posOffset>
          </wp:positionH>
          <wp:positionV relativeFrom="page">
            <wp:posOffset>2286000</wp:posOffset>
          </wp:positionV>
          <wp:extent cx="3200400" cy="1828800"/>
          <wp:effectExtent l="25400" t="0" r="0" b="0"/>
          <wp:wrapNone/>
          <wp:docPr id="18" name="Picture 18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892" w:rsidRPr="00940D94">
      <w:rPr>
        <w:noProof/>
      </w:rPr>
      <w:drawing>
        <wp:anchor distT="0" distB="0" distL="114300" distR="114300" simplePos="0" relativeHeight="251662335" behindDoc="0" locked="0" layoutInCell="1" allowOverlap="1" wp14:anchorId="540C207E" wp14:editId="704755EA">
          <wp:simplePos x="0" y="0"/>
          <wp:positionH relativeFrom="page">
            <wp:posOffset>3886200</wp:posOffset>
          </wp:positionH>
          <wp:positionV relativeFrom="page">
            <wp:posOffset>457200</wp:posOffset>
          </wp:positionV>
          <wp:extent cx="3200400" cy="1828800"/>
          <wp:effectExtent l="25400" t="0" r="0" b="0"/>
          <wp:wrapNone/>
          <wp:docPr id="17" name="Picture 17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892" w:rsidRPr="00940D94">
      <w:rPr>
        <w:noProof/>
      </w:rPr>
      <w:drawing>
        <wp:anchor distT="0" distB="0" distL="114300" distR="114300" simplePos="0" relativeHeight="251660287" behindDoc="0" locked="0" layoutInCell="1" allowOverlap="1" wp14:anchorId="7BB7F188" wp14:editId="5AB9F49A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3203391" cy="1828800"/>
          <wp:effectExtent l="25400" t="0" r="0" b="0"/>
          <wp:wrapNone/>
          <wp:docPr id="1" name="Picture 1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3391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0D63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AE99E13" wp14:editId="5F62087B">
              <wp:simplePos x="0" y="0"/>
              <wp:positionH relativeFrom="page">
                <wp:posOffset>685800</wp:posOffset>
              </wp:positionH>
              <wp:positionV relativeFrom="page">
                <wp:posOffset>457200</wp:posOffset>
              </wp:positionV>
              <wp:extent cx="6400800" cy="91440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00800" cy="9144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4pt;margin-top:36pt;width:7in;height:10in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" fillcolor="#073779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  <w:bookmarkEnd w:id="2"/>
  <w:bookmarkEnd w:id="3"/>
  <w:bookmarkEnd w:id="4"/>
  <w:bookmarkEnd w:id="5"/>
  <w:bookmarkEnd w:id="6"/>
  <w:bookmarkEnd w:id="7"/>
  <w:bookmarkEnd w:id="8"/>
  <w:bookmarkEnd w:id="9"/>
  <w:bookmarkEnd w:id="1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30382E"/>
    <w:rsid w:val="00057AFA"/>
    <w:rsid w:val="00061E41"/>
    <w:rsid w:val="000C23F9"/>
    <w:rsid w:val="000D6858"/>
    <w:rsid w:val="001A78F5"/>
    <w:rsid w:val="0030382E"/>
    <w:rsid w:val="00362D97"/>
    <w:rsid w:val="003E174F"/>
    <w:rsid w:val="003F533C"/>
    <w:rsid w:val="004112B7"/>
    <w:rsid w:val="00432971"/>
    <w:rsid w:val="00447892"/>
    <w:rsid w:val="004E6A2F"/>
    <w:rsid w:val="005B4CDB"/>
    <w:rsid w:val="005E64F0"/>
    <w:rsid w:val="00673E98"/>
    <w:rsid w:val="006E3A73"/>
    <w:rsid w:val="00710EE5"/>
    <w:rsid w:val="009061FB"/>
    <w:rsid w:val="00940D94"/>
    <w:rsid w:val="00960C03"/>
    <w:rsid w:val="00970713"/>
    <w:rsid w:val="00B639CC"/>
    <w:rsid w:val="00B72D3C"/>
    <w:rsid w:val="00CA0D63"/>
    <w:rsid w:val="00D101F6"/>
    <w:rsid w:val="00D41C9A"/>
    <w:rsid w:val="00DB0361"/>
    <w:rsid w:val="00DE5758"/>
    <w:rsid w:val="00E3549D"/>
    <w:rsid w:val="00EB2528"/>
    <w:rsid w:val="00ED1737"/>
    <w:rsid w:val="00EF1054"/>
    <w:rsid w:val="00F039E1"/>
    <w:rsid w:val="00F11B18"/>
    <w:rsid w:val="00FA26B8"/>
    <w:rsid w:val="00FE1F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CCF9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8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39CC"/>
  </w:style>
  <w:style w:type="paragraph" w:styleId="Footer">
    <w:name w:val="footer"/>
    <w:basedOn w:val="Normal"/>
    <w:link w:val="Foot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39CC"/>
  </w:style>
  <w:style w:type="paragraph" w:customStyle="1" w:styleId="Organization">
    <w:name w:val="Organization"/>
    <w:basedOn w:val="Normal"/>
    <w:qFormat/>
    <w:rsid w:val="00447892"/>
    <w:pPr>
      <w:spacing w:after="0"/>
      <w:jc w:val="right"/>
    </w:pPr>
    <w:rPr>
      <w:color w:val="FFFFFF" w:themeColor="background1"/>
      <w:sz w:val="36"/>
    </w:rPr>
  </w:style>
  <w:style w:type="paragraph" w:customStyle="1" w:styleId="Name">
    <w:name w:val="Name"/>
    <w:basedOn w:val="Normal"/>
    <w:qFormat/>
    <w:rsid w:val="00447892"/>
    <w:pPr>
      <w:spacing w:after="0"/>
      <w:jc w:val="right"/>
    </w:pPr>
    <w:rPr>
      <w:caps/>
      <w:color w:val="F5CDF5" w:themeColor="accent6" w:themeTint="33"/>
    </w:rPr>
  </w:style>
  <w:style w:type="paragraph" w:customStyle="1" w:styleId="ContactDetails">
    <w:name w:val="Contact Details"/>
    <w:basedOn w:val="Normal"/>
    <w:qFormat/>
    <w:rsid w:val="00447892"/>
    <w:pPr>
      <w:spacing w:after="0"/>
      <w:jc w:val="right"/>
    </w:pPr>
    <w:rPr>
      <w:color w:val="FFFFFF" w:themeColor="background1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8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39CC"/>
  </w:style>
  <w:style w:type="paragraph" w:styleId="Footer">
    <w:name w:val="footer"/>
    <w:basedOn w:val="Normal"/>
    <w:link w:val="Foot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39CC"/>
  </w:style>
  <w:style w:type="paragraph" w:customStyle="1" w:styleId="Organization">
    <w:name w:val="Organization"/>
    <w:basedOn w:val="Normal"/>
    <w:qFormat/>
    <w:rsid w:val="00447892"/>
    <w:pPr>
      <w:spacing w:after="0"/>
      <w:jc w:val="right"/>
    </w:pPr>
    <w:rPr>
      <w:color w:val="FFFFFF" w:themeColor="background1"/>
      <w:sz w:val="36"/>
    </w:rPr>
  </w:style>
  <w:style w:type="paragraph" w:customStyle="1" w:styleId="Name">
    <w:name w:val="Name"/>
    <w:basedOn w:val="Normal"/>
    <w:qFormat/>
    <w:rsid w:val="00447892"/>
    <w:pPr>
      <w:spacing w:after="0"/>
      <w:jc w:val="right"/>
    </w:pPr>
    <w:rPr>
      <w:caps/>
      <w:color w:val="F5CDF5" w:themeColor="accent6" w:themeTint="33"/>
    </w:rPr>
  </w:style>
  <w:style w:type="paragraph" w:customStyle="1" w:styleId="ContactDetails">
    <w:name w:val="Contact Details"/>
    <w:basedOn w:val="Normal"/>
    <w:qFormat/>
    <w:rsid w:val="00447892"/>
    <w:pPr>
      <w:spacing w:after="0"/>
      <w:jc w:val="right"/>
    </w:pPr>
    <w:rPr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usiness%20Cards:Light%20Business%20Card.dotx" TargetMode="External"/></Relationships>
</file>

<file path=word/theme/theme1.xml><?xml version="1.0" encoding="utf-8"?>
<a:theme xmlns:a="http://schemas.openxmlformats.org/drawingml/2006/main" name="Light-1">
  <a:themeElements>
    <a:clrScheme name="Light-1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Light-1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Light-1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Light Business Card.dotx</Template>
  <TotalTime>13</TotalTime>
  <Pages>1</Pages>
  <Words>6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Grzybek</dc:creator>
  <cp:keywords/>
  <dc:description/>
  <cp:lastModifiedBy>Christina Grzybek</cp:lastModifiedBy>
  <cp:revision>6</cp:revision>
  <dcterms:created xsi:type="dcterms:W3CDTF">2015-09-17T13:59:00Z</dcterms:created>
  <dcterms:modified xsi:type="dcterms:W3CDTF">2015-12-10T01:54:00Z</dcterms:modified>
  <cp:category/>
</cp:coreProperties>
</file>